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3FAB" w:rsidRDefault="003E3FAB" w:rsidP="005C5ECF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3E3FAB" w:rsidRPr="00A224DE" w:rsidRDefault="003E3FAB" w:rsidP="00CE0871">
      <w:pPr>
        <w:tabs>
          <w:tab w:val="left" w:pos="4125"/>
          <w:tab w:val="center" w:pos="7143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224DE">
        <w:rPr>
          <w:rFonts w:ascii="Times New Roman" w:hAnsi="Times New Roman"/>
          <w:sz w:val="24"/>
          <w:szCs w:val="24"/>
        </w:rPr>
        <w:t>Муниципальное казенное общеобразовательное учреждение</w:t>
      </w:r>
    </w:p>
    <w:p w:rsidR="003E3FAB" w:rsidRPr="00A224DE" w:rsidRDefault="003E3FAB" w:rsidP="00CE0871">
      <w:pPr>
        <w:tabs>
          <w:tab w:val="left" w:pos="4125"/>
          <w:tab w:val="center" w:pos="7143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224DE">
        <w:rPr>
          <w:rFonts w:ascii="Times New Roman" w:hAnsi="Times New Roman"/>
          <w:sz w:val="24"/>
          <w:szCs w:val="24"/>
        </w:rPr>
        <w:t>«Самсоновская средняя общеобразовательная школа»</w:t>
      </w:r>
    </w:p>
    <w:p w:rsidR="003E3FAB" w:rsidRDefault="003E3FAB" w:rsidP="00CE0871">
      <w:pPr>
        <w:tabs>
          <w:tab w:val="left" w:pos="4125"/>
          <w:tab w:val="center" w:pos="7143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224DE">
        <w:rPr>
          <w:rFonts w:ascii="Times New Roman" w:hAnsi="Times New Roman"/>
          <w:sz w:val="24"/>
          <w:szCs w:val="24"/>
        </w:rPr>
        <w:t>Шипуновского района Алтайского края</w:t>
      </w:r>
    </w:p>
    <w:p w:rsidR="003E3FAB" w:rsidRDefault="003E3FAB" w:rsidP="00CE0871">
      <w:pPr>
        <w:tabs>
          <w:tab w:val="left" w:pos="4125"/>
          <w:tab w:val="center" w:pos="7143"/>
        </w:tabs>
        <w:jc w:val="center"/>
        <w:rPr>
          <w:rFonts w:ascii="Times New Roman" w:hAnsi="Times New Roman"/>
          <w:sz w:val="24"/>
          <w:szCs w:val="24"/>
        </w:rPr>
      </w:pPr>
    </w:p>
    <w:p w:rsidR="003E3FAB" w:rsidRDefault="003E3FAB" w:rsidP="00CE0871">
      <w:pPr>
        <w:tabs>
          <w:tab w:val="left" w:pos="12150"/>
        </w:tabs>
        <w:rPr>
          <w:rFonts w:ascii="Times New Roman" w:hAnsi="Times New Roman"/>
          <w:sz w:val="24"/>
          <w:szCs w:val="24"/>
        </w:rPr>
      </w:pPr>
    </w:p>
    <w:p w:rsidR="003E3FAB" w:rsidRPr="00CE0871" w:rsidRDefault="003E3FAB" w:rsidP="00CE0871">
      <w:pPr>
        <w:tabs>
          <w:tab w:val="left" w:pos="12150"/>
        </w:tabs>
        <w:rPr>
          <w:rFonts w:ascii="Times New Roman" w:hAnsi="Times New Roman"/>
          <w:sz w:val="24"/>
          <w:szCs w:val="24"/>
        </w:rPr>
      </w:pPr>
      <w:r w:rsidRPr="00CE0871">
        <w:rPr>
          <w:rFonts w:ascii="Times New Roman" w:hAnsi="Times New Roman"/>
          <w:sz w:val="24"/>
          <w:szCs w:val="24"/>
        </w:rPr>
        <w:pict>
          <v:shape id="_x0000_i1026" type="#_x0000_t75" style="width:555.75pt;height:120pt">
            <v:imagedata r:id="rId7" o:title=""/>
          </v:shape>
        </w:pict>
      </w:r>
    </w:p>
    <w:p w:rsidR="003E3FAB" w:rsidRPr="00CB6D4C" w:rsidRDefault="003E3FAB" w:rsidP="00CE0871">
      <w:pPr>
        <w:tabs>
          <w:tab w:val="left" w:pos="12150"/>
        </w:tabs>
        <w:rPr>
          <w:rFonts w:ascii="Times New Roman" w:hAnsi="Times New Roman"/>
          <w:sz w:val="24"/>
          <w:szCs w:val="24"/>
        </w:rPr>
      </w:pPr>
    </w:p>
    <w:p w:rsidR="003E3FAB" w:rsidRDefault="003E3FAB" w:rsidP="00CE0871">
      <w:pPr>
        <w:tabs>
          <w:tab w:val="left" w:pos="5385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3E3FAB" w:rsidRDefault="003E3FAB" w:rsidP="00CE087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E0921">
        <w:rPr>
          <w:rFonts w:ascii="Times New Roman" w:hAnsi="Times New Roman"/>
          <w:b/>
          <w:sz w:val="24"/>
          <w:szCs w:val="24"/>
        </w:rPr>
        <w:t xml:space="preserve">Рабочая программа </w:t>
      </w:r>
    </w:p>
    <w:p w:rsidR="003E3FAB" w:rsidRDefault="003E3FAB" w:rsidP="00CE087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7E0921">
        <w:rPr>
          <w:rFonts w:ascii="Times New Roman" w:hAnsi="Times New Roman"/>
          <w:b/>
          <w:sz w:val="24"/>
          <w:szCs w:val="24"/>
        </w:rPr>
        <w:t>по курсу внеурочной де</w:t>
      </w:r>
      <w:r>
        <w:rPr>
          <w:rFonts w:ascii="Times New Roman" w:hAnsi="Times New Roman"/>
          <w:b/>
          <w:sz w:val="24"/>
          <w:szCs w:val="24"/>
        </w:rPr>
        <w:t>ятельности</w:t>
      </w:r>
      <w:r>
        <w:rPr>
          <w:rFonts w:ascii="Times New Roman" w:hAnsi="Times New Roman"/>
          <w:b/>
          <w:sz w:val="28"/>
          <w:szCs w:val="28"/>
        </w:rPr>
        <w:t xml:space="preserve">« </w:t>
      </w:r>
    </w:p>
    <w:p w:rsidR="003E3FAB" w:rsidRDefault="003E3FAB" w:rsidP="00CE087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«Функциональная грамотность»</w:t>
      </w:r>
    </w:p>
    <w:p w:rsidR="003E3FAB" w:rsidRPr="00CE0871" w:rsidRDefault="003E3FAB" w:rsidP="00CE0871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5C5ECF">
        <w:rPr>
          <w:rFonts w:ascii="Times New Roman" w:hAnsi="Times New Roman"/>
          <w:sz w:val="28"/>
          <w:szCs w:val="28"/>
        </w:rPr>
        <w:t>(</w:t>
      </w:r>
      <w:r w:rsidRPr="005C5ECF">
        <w:rPr>
          <w:rFonts w:ascii="Times New Roman" w:hAnsi="Times New Roman"/>
          <w:sz w:val="28"/>
          <w:szCs w:val="28"/>
          <w:shd w:val="clear" w:color="auto" w:fill="FFFFFF"/>
        </w:rPr>
        <w:t> общеинтеллектуальное </w:t>
      </w:r>
      <w:r w:rsidRPr="005C5ECF">
        <w:rPr>
          <w:rStyle w:val="Emphasis"/>
          <w:rFonts w:ascii="Times New Roman" w:hAnsi="Times New Roman"/>
          <w:bCs/>
          <w:i w:val="0"/>
          <w:iCs w:val="0"/>
          <w:sz w:val="28"/>
          <w:szCs w:val="28"/>
          <w:shd w:val="clear" w:color="auto" w:fill="FFFFFF"/>
        </w:rPr>
        <w:t>направление)</w:t>
      </w:r>
    </w:p>
    <w:p w:rsidR="003E3FAB" w:rsidRPr="007E0921" w:rsidRDefault="003E3FAB" w:rsidP="00CE087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для 2 класса</w:t>
      </w:r>
    </w:p>
    <w:p w:rsidR="003E3FAB" w:rsidRPr="007E0921" w:rsidRDefault="003E3FAB" w:rsidP="00CE0871">
      <w:pPr>
        <w:tabs>
          <w:tab w:val="left" w:pos="571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на 2022/2023</w:t>
      </w:r>
      <w:r w:rsidRPr="007E0921">
        <w:rPr>
          <w:rFonts w:ascii="Times New Roman" w:hAnsi="Times New Roman"/>
          <w:b/>
          <w:sz w:val="24"/>
          <w:szCs w:val="24"/>
        </w:rPr>
        <w:t xml:space="preserve"> учебный год</w:t>
      </w:r>
    </w:p>
    <w:p w:rsidR="003E3FAB" w:rsidRPr="007E0921" w:rsidRDefault="003E3FAB" w:rsidP="00CE0871">
      <w:pPr>
        <w:outlineLvl w:val="0"/>
        <w:rPr>
          <w:rFonts w:ascii="Times New Roman" w:hAnsi="Times New Roman"/>
          <w:sz w:val="24"/>
          <w:szCs w:val="24"/>
        </w:rPr>
      </w:pPr>
      <w:r w:rsidRPr="007E0921"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</w:t>
      </w:r>
      <w:r>
        <w:rPr>
          <w:rFonts w:ascii="Times New Roman" w:hAnsi="Times New Roman"/>
          <w:b/>
          <w:sz w:val="24"/>
          <w:szCs w:val="24"/>
        </w:rPr>
        <w:t xml:space="preserve">               </w:t>
      </w:r>
    </w:p>
    <w:p w:rsidR="003E3FAB" w:rsidRDefault="003E3FAB" w:rsidP="00CE0871">
      <w:pPr>
        <w:outlineLvl w:val="0"/>
        <w:rPr>
          <w:rFonts w:ascii="Times New Roman" w:hAnsi="Times New Roman"/>
          <w:sz w:val="24"/>
          <w:szCs w:val="24"/>
        </w:rPr>
      </w:pPr>
    </w:p>
    <w:p w:rsidR="003E3FAB" w:rsidRDefault="003E3FAB" w:rsidP="00CE0871">
      <w:pPr>
        <w:outlineLvl w:val="0"/>
        <w:rPr>
          <w:rFonts w:ascii="Times New Roman" w:hAnsi="Times New Roman"/>
          <w:sz w:val="24"/>
          <w:szCs w:val="24"/>
        </w:rPr>
      </w:pPr>
    </w:p>
    <w:p w:rsidR="003E3FAB" w:rsidRPr="00CE0871" w:rsidRDefault="003E3FAB" w:rsidP="00CE0871">
      <w:pPr>
        <w:tabs>
          <w:tab w:val="left" w:pos="3105"/>
        </w:tabs>
        <w:spacing w:after="0"/>
        <w:ind w:firstLine="3107"/>
        <w:rPr>
          <w:rFonts w:ascii="Times New Roman" w:hAnsi="Times New Roman"/>
          <w:sz w:val="24"/>
          <w:szCs w:val="24"/>
        </w:rPr>
      </w:pPr>
    </w:p>
    <w:p w:rsidR="003E3FAB" w:rsidRPr="00CE0871" w:rsidRDefault="003E3FAB" w:rsidP="00CE0871">
      <w:pPr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  <w:r w:rsidRPr="00CE0871">
        <w:rPr>
          <w:rFonts w:ascii="Times New Roman" w:hAnsi="Times New Roman"/>
          <w:sz w:val="24"/>
          <w:szCs w:val="24"/>
        </w:rPr>
        <w:t>Рабочая программа составлена на</w:t>
      </w:r>
      <w:r w:rsidRPr="00CE0871">
        <w:rPr>
          <w:rFonts w:ascii="Times New Roman" w:hAnsi="Times New Roman"/>
          <w:b/>
          <w:sz w:val="24"/>
          <w:szCs w:val="24"/>
        </w:rPr>
        <w:t xml:space="preserve"> </w:t>
      </w:r>
      <w:r w:rsidRPr="00CE0871">
        <w:rPr>
          <w:rFonts w:ascii="Times New Roman" w:hAnsi="Times New Roman"/>
          <w:sz w:val="24"/>
          <w:szCs w:val="24"/>
        </w:rPr>
        <w:t>основе сборника программ авторского курса программы «Функциональная граммотность» для 1-4 классов (авторы-составители М.В. Буряк, С.А. Шейкина)</w:t>
      </w:r>
      <w:r w:rsidRPr="00CE0871">
        <w:rPr>
          <w:rFonts w:ascii="Times New Roman" w:hAnsi="Times New Roman"/>
          <w:bCs/>
          <w:spacing w:val="-6"/>
          <w:sz w:val="24"/>
          <w:szCs w:val="24"/>
        </w:rPr>
        <w:t xml:space="preserve"> . </w:t>
      </w:r>
      <w:r w:rsidRPr="00CE0871">
        <w:rPr>
          <w:rFonts w:ascii="Times New Roman" w:hAnsi="Times New Roman"/>
          <w:bCs/>
          <w:spacing w:val="-8"/>
          <w:sz w:val="24"/>
          <w:szCs w:val="24"/>
        </w:rPr>
        <w:t>– М.: Планета, 2022.</w:t>
      </w:r>
    </w:p>
    <w:p w:rsidR="003E3FAB" w:rsidRPr="00CE0871" w:rsidRDefault="003E3FAB" w:rsidP="00CE0871">
      <w:pPr>
        <w:tabs>
          <w:tab w:val="left" w:pos="3105"/>
        </w:tabs>
        <w:spacing w:after="0"/>
        <w:ind w:firstLine="680"/>
        <w:rPr>
          <w:rFonts w:ascii="Times New Roman" w:hAnsi="Times New Roman"/>
          <w:bCs/>
          <w:color w:val="000000"/>
          <w:sz w:val="24"/>
          <w:szCs w:val="24"/>
        </w:rPr>
      </w:pPr>
    </w:p>
    <w:p w:rsidR="003E3FAB" w:rsidRDefault="003E3FAB" w:rsidP="00CE0871">
      <w:pPr>
        <w:tabs>
          <w:tab w:val="left" w:pos="8040"/>
        </w:tabs>
        <w:outlineLvl w:val="0"/>
        <w:rPr>
          <w:rFonts w:ascii="Times New Roman" w:hAnsi="Times New Roman"/>
          <w:bCs/>
          <w:color w:val="000000"/>
          <w:sz w:val="24"/>
          <w:szCs w:val="24"/>
        </w:rPr>
      </w:pPr>
    </w:p>
    <w:p w:rsidR="003E3FAB" w:rsidRDefault="003E3FAB" w:rsidP="00CE0871">
      <w:pPr>
        <w:tabs>
          <w:tab w:val="left" w:pos="8040"/>
        </w:tabs>
        <w:spacing w:after="0" w:line="240" w:lineRule="auto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</w:t>
      </w:r>
    </w:p>
    <w:p w:rsidR="003E3FAB" w:rsidRPr="007E0921" w:rsidRDefault="003E3FAB" w:rsidP="00CE0871">
      <w:pPr>
        <w:tabs>
          <w:tab w:val="left" w:pos="8040"/>
        </w:tabs>
        <w:spacing w:after="0" w:line="240" w:lineRule="auto"/>
        <w:outlineLvl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</w:t>
      </w:r>
      <w:r w:rsidRPr="007E0921">
        <w:rPr>
          <w:rFonts w:ascii="Times New Roman" w:hAnsi="Times New Roman"/>
          <w:sz w:val="24"/>
          <w:szCs w:val="24"/>
        </w:rPr>
        <w:t xml:space="preserve">Составитель: </w:t>
      </w:r>
    </w:p>
    <w:p w:rsidR="003E3FAB" w:rsidRPr="007E0921" w:rsidRDefault="003E3FAB" w:rsidP="00CE0871">
      <w:pPr>
        <w:spacing w:after="0" w:line="240" w:lineRule="auto"/>
        <w:outlineLvl w:val="0"/>
        <w:rPr>
          <w:rFonts w:ascii="Times New Roman" w:hAnsi="Times New Roman"/>
          <w:sz w:val="24"/>
          <w:szCs w:val="24"/>
        </w:rPr>
      </w:pPr>
      <w:r w:rsidRPr="007E0921">
        <w:rPr>
          <w:rFonts w:ascii="Times New Roman" w:hAnsi="Times New Roman"/>
          <w:sz w:val="24"/>
          <w:szCs w:val="24"/>
        </w:rPr>
        <w:t xml:space="preserve">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           </w:t>
      </w:r>
      <w:r w:rsidRPr="007E0921">
        <w:rPr>
          <w:rFonts w:ascii="Times New Roman" w:hAnsi="Times New Roman"/>
          <w:sz w:val="24"/>
          <w:szCs w:val="24"/>
        </w:rPr>
        <w:t>Т. Г. Панфилова- учитель  начальных классов.</w:t>
      </w:r>
    </w:p>
    <w:p w:rsidR="003E3FAB" w:rsidRDefault="003E3FAB" w:rsidP="00CE0871">
      <w:pPr>
        <w:tabs>
          <w:tab w:val="left" w:pos="3105"/>
        </w:tabs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</w:p>
    <w:p w:rsidR="003E3FAB" w:rsidRDefault="003E3FAB" w:rsidP="00CE0871">
      <w:pPr>
        <w:tabs>
          <w:tab w:val="left" w:pos="3105"/>
        </w:tabs>
        <w:rPr>
          <w:rFonts w:ascii="Times New Roman" w:hAnsi="Times New Roman"/>
          <w:bCs/>
          <w:color w:val="000000"/>
          <w:sz w:val="24"/>
          <w:szCs w:val="24"/>
        </w:rPr>
      </w:pPr>
    </w:p>
    <w:p w:rsidR="003E3FAB" w:rsidRDefault="003E3FAB" w:rsidP="00CE0871">
      <w:pPr>
        <w:tabs>
          <w:tab w:val="left" w:pos="3105"/>
        </w:tabs>
        <w:rPr>
          <w:rFonts w:ascii="Times New Roman" w:hAnsi="Times New Roman"/>
          <w:bCs/>
          <w:color w:val="000000"/>
          <w:sz w:val="24"/>
          <w:szCs w:val="24"/>
        </w:rPr>
      </w:pPr>
    </w:p>
    <w:p w:rsidR="003E3FAB" w:rsidRDefault="003E3FAB" w:rsidP="00CE0871">
      <w:pPr>
        <w:tabs>
          <w:tab w:val="left" w:pos="5715"/>
        </w:tabs>
        <w:jc w:val="center"/>
        <w:rPr>
          <w:rFonts w:ascii="Times New Roman" w:hAnsi="Times New Roman"/>
          <w:bCs/>
          <w:color w:val="000000"/>
          <w:sz w:val="24"/>
          <w:szCs w:val="24"/>
        </w:rPr>
      </w:pPr>
    </w:p>
    <w:p w:rsidR="003E3FAB" w:rsidRPr="00DA5484" w:rsidRDefault="003E3FAB" w:rsidP="00DA5484">
      <w:pPr>
        <w:tabs>
          <w:tab w:val="left" w:pos="5715"/>
        </w:tabs>
        <w:jc w:val="center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Самсоново 2022</w:t>
      </w:r>
    </w:p>
    <w:p w:rsidR="003E3FAB" w:rsidRDefault="003E3FAB" w:rsidP="00462DA2">
      <w:pPr>
        <w:spacing w:after="0"/>
        <w:ind w:firstLine="851"/>
        <w:jc w:val="center"/>
        <w:rPr>
          <w:rFonts w:ascii="Times New Roman" w:hAnsi="Times New Roman"/>
          <w:b/>
          <w:sz w:val="24"/>
          <w:szCs w:val="24"/>
        </w:rPr>
      </w:pPr>
      <w:r w:rsidRPr="00DA5484">
        <w:rPr>
          <w:rFonts w:ascii="Times New Roman" w:hAnsi="Times New Roman"/>
          <w:b/>
          <w:sz w:val="24"/>
          <w:szCs w:val="24"/>
        </w:rPr>
        <w:t>Пояснительная записка.</w:t>
      </w:r>
    </w:p>
    <w:p w:rsidR="003E3FAB" w:rsidRPr="00901FE2" w:rsidRDefault="003E3FAB" w:rsidP="00512AAC">
      <w:pPr>
        <w:spacing w:after="0" w:line="240" w:lineRule="auto"/>
        <w:ind w:firstLine="539"/>
        <w:jc w:val="both"/>
        <w:rPr>
          <w:rFonts w:ascii="Times New Roman" w:hAnsi="Times New Roman"/>
        </w:rPr>
      </w:pPr>
      <w:r w:rsidRPr="00901FE2">
        <w:rPr>
          <w:rFonts w:ascii="Times New Roman" w:hAnsi="Times New Roman"/>
        </w:rPr>
        <w:t>Программа курса внеурочной деятельности для второго кла</w:t>
      </w:r>
      <w:r w:rsidRPr="00901FE2">
        <w:rPr>
          <w:rFonts w:ascii="Times New Roman" w:hAnsi="Times New Roman"/>
        </w:rPr>
        <w:t>с</w:t>
      </w:r>
      <w:r w:rsidRPr="00901FE2">
        <w:rPr>
          <w:rFonts w:ascii="Times New Roman" w:hAnsi="Times New Roman"/>
        </w:rPr>
        <w:t>са «Функциональная грамотность» разработана в с</w:t>
      </w:r>
      <w:r w:rsidRPr="00901FE2">
        <w:rPr>
          <w:rFonts w:ascii="Times New Roman" w:hAnsi="Times New Roman"/>
        </w:rPr>
        <w:t>о</w:t>
      </w:r>
      <w:r w:rsidRPr="00901FE2">
        <w:rPr>
          <w:rFonts w:ascii="Times New Roman" w:hAnsi="Times New Roman"/>
        </w:rPr>
        <w:t>ответствии с требованиями Фед</w:t>
      </w:r>
      <w:r w:rsidRPr="00901FE2">
        <w:rPr>
          <w:rFonts w:ascii="Times New Roman" w:hAnsi="Times New Roman"/>
        </w:rPr>
        <w:t>е</w:t>
      </w:r>
      <w:r w:rsidRPr="00901FE2">
        <w:rPr>
          <w:rFonts w:ascii="Times New Roman" w:hAnsi="Times New Roman"/>
        </w:rPr>
        <w:t>рального государственного образовательного стандарта начального общего образования, требованиями к осно</w:t>
      </w:r>
      <w:r w:rsidRPr="00901FE2">
        <w:rPr>
          <w:rFonts w:ascii="Times New Roman" w:hAnsi="Times New Roman"/>
        </w:rPr>
        <w:t>в</w:t>
      </w:r>
      <w:r w:rsidRPr="00901FE2">
        <w:rPr>
          <w:rFonts w:ascii="Times New Roman" w:hAnsi="Times New Roman"/>
        </w:rPr>
        <w:t>ной образовательной программе н</w:t>
      </w:r>
      <w:r w:rsidRPr="00901FE2">
        <w:rPr>
          <w:rFonts w:ascii="Times New Roman" w:hAnsi="Times New Roman"/>
        </w:rPr>
        <w:t>а</w:t>
      </w:r>
      <w:r w:rsidRPr="00901FE2">
        <w:rPr>
          <w:rFonts w:ascii="Times New Roman" w:hAnsi="Times New Roman"/>
        </w:rPr>
        <w:t xml:space="preserve">чального общего образования. </w:t>
      </w:r>
    </w:p>
    <w:p w:rsidR="003E3FAB" w:rsidRPr="00901FE2" w:rsidRDefault="003E3FAB" w:rsidP="00512AAC">
      <w:pPr>
        <w:spacing w:after="0" w:line="240" w:lineRule="auto"/>
        <w:ind w:firstLine="539"/>
        <w:jc w:val="both"/>
        <w:rPr>
          <w:rFonts w:ascii="Times New Roman" w:hAnsi="Times New Roman"/>
        </w:rPr>
      </w:pPr>
      <w:r w:rsidRPr="00901FE2">
        <w:rPr>
          <w:rFonts w:ascii="Times New Roman" w:hAnsi="Times New Roman"/>
        </w:rPr>
        <w:t>Программа «Функциональная грамотность» учитывает во</w:t>
      </w:r>
      <w:r w:rsidRPr="00901FE2">
        <w:rPr>
          <w:rFonts w:ascii="Times New Roman" w:hAnsi="Times New Roman"/>
        </w:rPr>
        <w:t>з</w:t>
      </w:r>
      <w:r w:rsidRPr="00901FE2">
        <w:rPr>
          <w:rFonts w:ascii="Times New Roman" w:hAnsi="Times New Roman"/>
        </w:rPr>
        <w:t>растные, общеучебные и психологические ос</w:t>
      </w:r>
      <w:r w:rsidRPr="00901FE2">
        <w:rPr>
          <w:rFonts w:ascii="Times New Roman" w:hAnsi="Times New Roman"/>
        </w:rPr>
        <w:t>о</w:t>
      </w:r>
      <w:r w:rsidRPr="00901FE2">
        <w:rPr>
          <w:rFonts w:ascii="Times New Roman" w:hAnsi="Times New Roman"/>
        </w:rPr>
        <w:t xml:space="preserve">бенности младшего школьника. </w:t>
      </w:r>
    </w:p>
    <w:p w:rsidR="003E3FAB" w:rsidRPr="00901FE2" w:rsidRDefault="003E3FAB" w:rsidP="00512AAC">
      <w:pPr>
        <w:spacing w:after="0" w:line="240" w:lineRule="auto"/>
        <w:ind w:firstLine="539"/>
        <w:jc w:val="both"/>
        <w:rPr>
          <w:rFonts w:ascii="Times New Roman" w:hAnsi="Times New Roman"/>
        </w:rPr>
      </w:pPr>
      <w:r w:rsidRPr="00901FE2">
        <w:rPr>
          <w:rFonts w:ascii="Times New Roman" w:hAnsi="Times New Roman"/>
          <w:i/>
        </w:rPr>
        <w:t>Цель программы:</w:t>
      </w:r>
      <w:r w:rsidRPr="00901FE2">
        <w:rPr>
          <w:rFonts w:ascii="Times New Roman" w:hAnsi="Times New Roman"/>
          <w:b/>
        </w:rPr>
        <w:t xml:space="preserve"> </w:t>
      </w:r>
      <w:r w:rsidRPr="00901FE2">
        <w:rPr>
          <w:rFonts w:ascii="Times New Roman" w:hAnsi="Times New Roman"/>
        </w:rPr>
        <w:t>создание условий для</w:t>
      </w:r>
      <w:r w:rsidRPr="00901FE2">
        <w:rPr>
          <w:rFonts w:ascii="Times New Roman" w:hAnsi="Times New Roman"/>
          <w:b/>
        </w:rPr>
        <w:t xml:space="preserve"> </w:t>
      </w:r>
      <w:r w:rsidRPr="00901FE2">
        <w:rPr>
          <w:rFonts w:ascii="Times New Roman" w:hAnsi="Times New Roman"/>
        </w:rPr>
        <w:t>развития функци</w:t>
      </w:r>
      <w:r w:rsidRPr="00901FE2">
        <w:rPr>
          <w:rFonts w:ascii="Times New Roman" w:hAnsi="Times New Roman"/>
        </w:rPr>
        <w:t>о</w:t>
      </w:r>
      <w:r w:rsidRPr="00901FE2">
        <w:rPr>
          <w:rFonts w:ascii="Times New Roman" w:hAnsi="Times New Roman"/>
        </w:rPr>
        <w:t xml:space="preserve">нальной грамотности. </w:t>
      </w:r>
    </w:p>
    <w:p w:rsidR="003E3FAB" w:rsidRPr="00901FE2" w:rsidRDefault="003E3FAB" w:rsidP="00512AAC">
      <w:pPr>
        <w:spacing w:after="0" w:line="240" w:lineRule="auto"/>
        <w:ind w:firstLine="539"/>
        <w:jc w:val="both"/>
        <w:rPr>
          <w:rFonts w:ascii="Times New Roman" w:hAnsi="Times New Roman"/>
        </w:rPr>
      </w:pPr>
      <w:r w:rsidRPr="00901FE2">
        <w:rPr>
          <w:rFonts w:ascii="Times New Roman" w:hAnsi="Times New Roman"/>
          <w:b/>
          <w:bCs/>
        </w:rPr>
        <w:t>Целью</w:t>
      </w:r>
      <w:r w:rsidRPr="00901FE2">
        <w:rPr>
          <w:rFonts w:ascii="Times New Roman" w:hAnsi="Times New Roman"/>
        </w:rPr>
        <w:t xml:space="preserve"> изучения блока </w:t>
      </w:r>
      <w:r w:rsidRPr="00901FE2">
        <w:rPr>
          <w:rFonts w:ascii="Times New Roman" w:hAnsi="Times New Roman"/>
          <w:b/>
          <w:bCs/>
          <w:i/>
          <w:iCs/>
        </w:rPr>
        <w:t>«Читательская грамотность»</w:t>
      </w:r>
      <w:r w:rsidRPr="00901FE2">
        <w:rPr>
          <w:rFonts w:ascii="Times New Roman" w:hAnsi="Times New Roman"/>
        </w:rPr>
        <w:t xml:space="preserve"> явл</w:t>
      </w:r>
      <w:r w:rsidRPr="00901FE2">
        <w:rPr>
          <w:rFonts w:ascii="Times New Roman" w:hAnsi="Times New Roman"/>
        </w:rPr>
        <w:t>я</w:t>
      </w:r>
      <w:r w:rsidRPr="00901FE2">
        <w:rPr>
          <w:rFonts w:ascii="Times New Roman" w:hAnsi="Times New Roman"/>
        </w:rPr>
        <w:t>ется развитие способности учащихся к осмыслению письменных текстов и рефлексии на них, использования их содержания для до</w:t>
      </w:r>
      <w:r w:rsidRPr="00901FE2">
        <w:rPr>
          <w:rFonts w:ascii="Times New Roman" w:hAnsi="Times New Roman"/>
        </w:rPr>
        <w:t>с</w:t>
      </w:r>
      <w:r w:rsidRPr="00901FE2">
        <w:rPr>
          <w:rFonts w:ascii="Times New Roman" w:hAnsi="Times New Roman"/>
        </w:rPr>
        <w:t>тижения собственных целей, развития знаний и возможностей для активного участия в жизни общества. Оценивается не техника чт</w:t>
      </w:r>
      <w:r w:rsidRPr="00901FE2">
        <w:rPr>
          <w:rFonts w:ascii="Times New Roman" w:hAnsi="Times New Roman"/>
        </w:rPr>
        <w:t>е</w:t>
      </w:r>
      <w:r w:rsidRPr="00901FE2">
        <w:rPr>
          <w:rFonts w:ascii="Times New Roman" w:hAnsi="Times New Roman"/>
        </w:rPr>
        <w:t>ния и буквальное поним</w:t>
      </w:r>
      <w:r w:rsidRPr="00901FE2">
        <w:rPr>
          <w:rFonts w:ascii="Times New Roman" w:hAnsi="Times New Roman"/>
        </w:rPr>
        <w:t>а</w:t>
      </w:r>
      <w:r w:rsidRPr="00901FE2">
        <w:rPr>
          <w:rFonts w:ascii="Times New Roman" w:hAnsi="Times New Roman"/>
        </w:rPr>
        <w:t>ние текста, а понимание и рефлексия на текст, использование прочитанного для осуществления жизненных целей.</w:t>
      </w:r>
    </w:p>
    <w:p w:rsidR="003E3FAB" w:rsidRPr="00901FE2" w:rsidRDefault="003E3FAB" w:rsidP="00512AAC">
      <w:pPr>
        <w:spacing w:after="0" w:line="240" w:lineRule="auto"/>
        <w:ind w:firstLine="539"/>
        <w:jc w:val="both"/>
        <w:rPr>
          <w:rFonts w:ascii="Times New Roman" w:hAnsi="Times New Roman"/>
        </w:rPr>
      </w:pPr>
      <w:r w:rsidRPr="00901FE2">
        <w:rPr>
          <w:rFonts w:ascii="Times New Roman" w:hAnsi="Times New Roman"/>
          <w:b/>
          <w:bCs/>
        </w:rPr>
        <w:t>Целью</w:t>
      </w:r>
      <w:r w:rsidRPr="00901FE2">
        <w:rPr>
          <w:rFonts w:ascii="Times New Roman" w:hAnsi="Times New Roman"/>
          <w:b/>
          <w:bCs/>
          <w:i/>
          <w:iCs/>
        </w:rPr>
        <w:t xml:space="preserve"> </w:t>
      </w:r>
      <w:r w:rsidRPr="00901FE2">
        <w:rPr>
          <w:rFonts w:ascii="Times New Roman" w:hAnsi="Times New Roman"/>
        </w:rPr>
        <w:t xml:space="preserve">изучения блока </w:t>
      </w:r>
      <w:r w:rsidRPr="00901FE2">
        <w:rPr>
          <w:rFonts w:ascii="Times New Roman" w:hAnsi="Times New Roman"/>
          <w:b/>
          <w:bCs/>
        </w:rPr>
        <w:t>«</w:t>
      </w:r>
      <w:r w:rsidRPr="00901FE2">
        <w:rPr>
          <w:rFonts w:ascii="Times New Roman" w:hAnsi="Times New Roman"/>
          <w:b/>
          <w:bCs/>
          <w:i/>
          <w:iCs/>
        </w:rPr>
        <w:t>Математическая грамотность»</w:t>
      </w:r>
      <w:r w:rsidRPr="00901FE2">
        <w:rPr>
          <w:rFonts w:ascii="Times New Roman" w:hAnsi="Times New Roman"/>
        </w:rPr>
        <w:t xml:space="preserve"> является формирование у обучающихся сп</w:t>
      </w:r>
      <w:r w:rsidRPr="00901FE2">
        <w:rPr>
          <w:rFonts w:ascii="Times New Roman" w:hAnsi="Times New Roman"/>
        </w:rPr>
        <w:t>о</w:t>
      </w:r>
      <w:r w:rsidRPr="00901FE2">
        <w:rPr>
          <w:rFonts w:ascii="Times New Roman" w:hAnsi="Times New Roman"/>
        </w:rPr>
        <w:t>собности определять и понимать роль математики в мире, в котором они живут, высказ</w:t>
      </w:r>
      <w:r w:rsidRPr="00901FE2">
        <w:rPr>
          <w:rFonts w:ascii="Times New Roman" w:hAnsi="Times New Roman"/>
        </w:rPr>
        <w:t>ы</w:t>
      </w:r>
      <w:r w:rsidRPr="00901FE2">
        <w:rPr>
          <w:rFonts w:ascii="Times New Roman" w:hAnsi="Times New Roman"/>
        </w:rPr>
        <w:t>вать хорошо обоснованные математические суждения и использ</w:t>
      </w:r>
      <w:r w:rsidRPr="00901FE2">
        <w:rPr>
          <w:rFonts w:ascii="Times New Roman" w:hAnsi="Times New Roman"/>
        </w:rPr>
        <w:t>о</w:t>
      </w:r>
      <w:r w:rsidRPr="00901FE2">
        <w:rPr>
          <w:rFonts w:ascii="Times New Roman" w:hAnsi="Times New Roman"/>
        </w:rPr>
        <w:t>вать математику так, чтобы удовл</w:t>
      </w:r>
      <w:r w:rsidRPr="00901FE2">
        <w:rPr>
          <w:rFonts w:ascii="Times New Roman" w:hAnsi="Times New Roman"/>
        </w:rPr>
        <w:t>е</w:t>
      </w:r>
      <w:r w:rsidRPr="00901FE2">
        <w:rPr>
          <w:rFonts w:ascii="Times New Roman" w:hAnsi="Times New Roman"/>
        </w:rPr>
        <w:t>творять в настоящем и будущем потребности, присущие созидательному, заинтересованному и мы</w:t>
      </w:r>
      <w:r w:rsidRPr="00901FE2">
        <w:rPr>
          <w:rFonts w:ascii="Times New Roman" w:hAnsi="Times New Roman"/>
        </w:rPr>
        <w:t>с</w:t>
      </w:r>
      <w:r w:rsidRPr="00901FE2">
        <w:rPr>
          <w:rFonts w:ascii="Times New Roman" w:hAnsi="Times New Roman"/>
        </w:rPr>
        <w:t>лящему гражданину.</w:t>
      </w:r>
    </w:p>
    <w:p w:rsidR="003E3FAB" w:rsidRPr="00901FE2" w:rsidRDefault="003E3FAB" w:rsidP="00512AAC">
      <w:pPr>
        <w:spacing w:after="0" w:line="240" w:lineRule="auto"/>
        <w:ind w:firstLine="539"/>
        <w:jc w:val="both"/>
        <w:rPr>
          <w:rFonts w:ascii="Times New Roman" w:hAnsi="Times New Roman"/>
          <w:bCs/>
        </w:rPr>
      </w:pPr>
      <w:r w:rsidRPr="00901FE2">
        <w:rPr>
          <w:rFonts w:ascii="Times New Roman" w:hAnsi="Times New Roman"/>
          <w:b/>
        </w:rPr>
        <w:t>Целью</w:t>
      </w:r>
      <w:r w:rsidRPr="00901FE2">
        <w:rPr>
          <w:rFonts w:ascii="Times New Roman" w:hAnsi="Times New Roman"/>
          <w:b/>
          <w:i/>
          <w:iCs/>
        </w:rPr>
        <w:t xml:space="preserve"> </w:t>
      </w:r>
      <w:r w:rsidRPr="00901FE2">
        <w:rPr>
          <w:rFonts w:ascii="Times New Roman" w:hAnsi="Times New Roman"/>
          <w:bCs/>
          <w:iCs/>
        </w:rPr>
        <w:t>изучения блока</w:t>
      </w:r>
      <w:r w:rsidRPr="00901FE2">
        <w:rPr>
          <w:rFonts w:ascii="Times New Roman" w:hAnsi="Times New Roman"/>
          <w:b/>
          <w:i/>
          <w:iCs/>
        </w:rPr>
        <w:t xml:space="preserve"> «Финансовая грамотность»</w:t>
      </w:r>
      <w:r w:rsidRPr="00901FE2">
        <w:rPr>
          <w:rFonts w:ascii="Times New Roman" w:hAnsi="Times New Roman"/>
          <w:b/>
        </w:rPr>
        <w:t xml:space="preserve"> </w:t>
      </w:r>
      <w:r w:rsidRPr="00901FE2">
        <w:rPr>
          <w:rFonts w:ascii="Times New Roman" w:hAnsi="Times New Roman"/>
          <w:bCs/>
        </w:rPr>
        <w:t>являе</w:t>
      </w:r>
      <w:r w:rsidRPr="00901FE2">
        <w:rPr>
          <w:rFonts w:ascii="Times New Roman" w:hAnsi="Times New Roman"/>
          <w:bCs/>
        </w:rPr>
        <w:t>т</w:t>
      </w:r>
      <w:r w:rsidRPr="00901FE2">
        <w:rPr>
          <w:rFonts w:ascii="Times New Roman" w:hAnsi="Times New Roman"/>
          <w:bCs/>
        </w:rPr>
        <w:t>ся развитие экономического образа мышления, воспитание ответс</w:t>
      </w:r>
      <w:r w:rsidRPr="00901FE2">
        <w:rPr>
          <w:rFonts w:ascii="Times New Roman" w:hAnsi="Times New Roman"/>
          <w:bCs/>
        </w:rPr>
        <w:t>т</w:t>
      </w:r>
      <w:r w:rsidRPr="00901FE2">
        <w:rPr>
          <w:rFonts w:ascii="Times New Roman" w:hAnsi="Times New Roman"/>
          <w:bCs/>
        </w:rPr>
        <w:t>венности и нравственного поведения в области экономических о</w:t>
      </w:r>
      <w:r w:rsidRPr="00901FE2">
        <w:rPr>
          <w:rFonts w:ascii="Times New Roman" w:hAnsi="Times New Roman"/>
          <w:bCs/>
        </w:rPr>
        <w:t>т</w:t>
      </w:r>
      <w:r w:rsidRPr="00901FE2">
        <w:rPr>
          <w:rFonts w:ascii="Times New Roman" w:hAnsi="Times New Roman"/>
          <w:bCs/>
        </w:rPr>
        <w:t>ношений в семье, фо</w:t>
      </w:r>
      <w:r w:rsidRPr="00901FE2">
        <w:rPr>
          <w:rFonts w:ascii="Times New Roman" w:hAnsi="Times New Roman"/>
          <w:bCs/>
        </w:rPr>
        <w:t>р</w:t>
      </w:r>
      <w:r w:rsidRPr="00901FE2">
        <w:rPr>
          <w:rFonts w:ascii="Times New Roman" w:hAnsi="Times New Roman"/>
          <w:bCs/>
        </w:rPr>
        <w:t>мирование опыта применения полученных знаний и умений для решения элементарных вопросов в области эк</w:t>
      </w:r>
      <w:r w:rsidRPr="00901FE2">
        <w:rPr>
          <w:rFonts w:ascii="Times New Roman" w:hAnsi="Times New Roman"/>
          <w:bCs/>
        </w:rPr>
        <w:t>о</w:t>
      </w:r>
      <w:r w:rsidRPr="00901FE2">
        <w:rPr>
          <w:rFonts w:ascii="Times New Roman" w:hAnsi="Times New Roman"/>
          <w:bCs/>
        </w:rPr>
        <w:t>номики семьи.</w:t>
      </w:r>
    </w:p>
    <w:p w:rsidR="003E3FAB" w:rsidRPr="00901FE2" w:rsidRDefault="003E3FAB" w:rsidP="00512AAC">
      <w:pPr>
        <w:spacing w:after="0" w:line="240" w:lineRule="auto"/>
        <w:ind w:firstLine="539"/>
        <w:jc w:val="both"/>
        <w:rPr>
          <w:rFonts w:ascii="Times New Roman" w:hAnsi="Times New Roman"/>
        </w:rPr>
      </w:pPr>
      <w:r w:rsidRPr="00901FE2">
        <w:rPr>
          <w:rFonts w:ascii="Times New Roman" w:hAnsi="Times New Roman"/>
          <w:b/>
          <w:bCs/>
        </w:rPr>
        <w:t>Целью</w:t>
      </w:r>
      <w:r w:rsidRPr="00901FE2">
        <w:rPr>
          <w:rFonts w:ascii="Times New Roman" w:hAnsi="Times New Roman"/>
          <w:b/>
          <w:bCs/>
          <w:i/>
          <w:iCs/>
        </w:rPr>
        <w:t xml:space="preserve"> </w:t>
      </w:r>
      <w:r w:rsidRPr="00901FE2">
        <w:rPr>
          <w:rFonts w:ascii="Times New Roman" w:hAnsi="Times New Roman"/>
        </w:rPr>
        <w:t xml:space="preserve">изучения блока </w:t>
      </w:r>
      <w:r w:rsidRPr="00901FE2">
        <w:rPr>
          <w:rFonts w:ascii="Times New Roman" w:hAnsi="Times New Roman"/>
          <w:b/>
          <w:bCs/>
        </w:rPr>
        <w:t>«</w:t>
      </w:r>
      <w:r w:rsidRPr="00901FE2">
        <w:rPr>
          <w:rFonts w:ascii="Times New Roman" w:hAnsi="Times New Roman"/>
          <w:b/>
          <w:bCs/>
          <w:i/>
          <w:iCs/>
        </w:rPr>
        <w:t>Естественно-научная грамо</w:t>
      </w:r>
      <w:r w:rsidRPr="00901FE2">
        <w:rPr>
          <w:rFonts w:ascii="Times New Roman" w:hAnsi="Times New Roman"/>
          <w:b/>
          <w:bCs/>
          <w:i/>
          <w:iCs/>
        </w:rPr>
        <w:t>т</w:t>
      </w:r>
      <w:r w:rsidRPr="00901FE2">
        <w:rPr>
          <w:rFonts w:ascii="Times New Roman" w:hAnsi="Times New Roman"/>
          <w:b/>
          <w:bCs/>
          <w:i/>
          <w:iCs/>
        </w:rPr>
        <w:t>ность»</w:t>
      </w:r>
      <w:r w:rsidRPr="00901FE2">
        <w:rPr>
          <w:rFonts w:ascii="Times New Roman" w:hAnsi="Times New Roman"/>
        </w:rPr>
        <w:t xml:space="preserve"> является формирование у обучающихся способности и</w:t>
      </w:r>
      <w:r w:rsidRPr="00901FE2">
        <w:rPr>
          <w:rFonts w:ascii="Times New Roman" w:hAnsi="Times New Roman"/>
        </w:rPr>
        <w:t>с</w:t>
      </w:r>
      <w:r w:rsidRPr="00901FE2">
        <w:rPr>
          <w:rFonts w:ascii="Times New Roman" w:hAnsi="Times New Roman"/>
        </w:rPr>
        <w:t>пользовать естественно-научные знания для в</w:t>
      </w:r>
      <w:r w:rsidRPr="00901FE2">
        <w:rPr>
          <w:rFonts w:ascii="Times New Roman" w:hAnsi="Times New Roman"/>
        </w:rPr>
        <w:t>ы</w:t>
      </w:r>
      <w:r w:rsidRPr="00901FE2">
        <w:rPr>
          <w:rFonts w:ascii="Times New Roman" w:hAnsi="Times New Roman"/>
        </w:rPr>
        <w:t>деления в реальных ситуациях проблем, которые могут быть исследованы и решены с помощью научных методов, для п</w:t>
      </w:r>
      <w:r w:rsidRPr="00901FE2">
        <w:rPr>
          <w:rFonts w:ascii="Times New Roman" w:hAnsi="Times New Roman"/>
        </w:rPr>
        <w:t>о</w:t>
      </w:r>
      <w:r w:rsidRPr="00901FE2">
        <w:rPr>
          <w:rFonts w:ascii="Times New Roman" w:hAnsi="Times New Roman"/>
        </w:rPr>
        <w:t>лучения выводов, основанных на наблюдениях и экспериментах. Эти выводы необходимы для пон</w:t>
      </w:r>
      <w:r w:rsidRPr="00901FE2">
        <w:rPr>
          <w:rFonts w:ascii="Times New Roman" w:hAnsi="Times New Roman"/>
        </w:rPr>
        <w:t>и</w:t>
      </w:r>
      <w:r w:rsidRPr="00901FE2">
        <w:rPr>
          <w:rFonts w:ascii="Times New Roman" w:hAnsi="Times New Roman"/>
        </w:rPr>
        <w:t>мания окружающего мира и тех изменений, которые вносит в него деятельность человека, а также для принятия соответствующих р</w:t>
      </w:r>
      <w:r w:rsidRPr="00901FE2">
        <w:rPr>
          <w:rFonts w:ascii="Times New Roman" w:hAnsi="Times New Roman"/>
        </w:rPr>
        <w:t>е</w:t>
      </w:r>
      <w:r w:rsidRPr="00901FE2">
        <w:rPr>
          <w:rFonts w:ascii="Times New Roman" w:hAnsi="Times New Roman"/>
        </w:rPr>
        <w:t>шений.</w:t>
      </w:r>
    </w:p>
    <w:p w:rsidR="003E3FAB" w:rsidRPr="00901FE2" w:rsidRDefault="003E3FAB" w:rsidP="00512AAC">
      <w:pPr>
        <w:spacing w:after="0" w:line="240" w:lineRule="auto"/>
        <w:ind w:firstLine="539"/>
        <w:jc w:val="both"/>
        <w:rPr>
          <w:rFonts w:ascii="Times New Roman" w:hAnsi="Times New Roman"/>
        </w:rPr>
      </w:pPr>
      <w:r w:rsidRPr="00901FE2">
        <w:rPr>
          <w:rFonts w:ascii="Times New Roman" w:hAnsi="Times New Roman"/>
        </w:rPr>
        <w:t>Программа курса внеурочной деятельности «Функционал</w:t>
      </w:r>
      <w:r w:rsidRPr="00901FE2">
        <w:rPr>
          <w:rFonts w:ascii="Times New Roman" w:hAnsi="Times New Roman"/>
        </w:rPr>
        <w:t>ь</w:t>
      </w:r>
      <w:r w:rsidRPr="00901FE2">
        <w:rPr>
          <w:rFonts w:ascii="Times New Roman" w:hAnsi="Times New Roman"/>
        </w:rPr>
        <w:t>ная грамотность» предназначена для реализации во 2 классе начальной школы и рассчитана на 34 часа (при 1 часе в н</w:t>
      </w:r>
      <w:r w:rsidRPr="00901FE2">
        <w:rPr>
          <w:rFonts w:ascii="Times New Roman" w:hAnsi="Times New Roman"/>
        </w:rPr>
        <w:t>е</w:t>
      </w:r>
      <w:r w:rsidRPr="00901FE2">
        <w:rPr>
          <w:rFonts w:ascii="Times New Roman" w:hAnsi="Times New Roman"/>
        </w:rPr>
        <w:t>делю).</w:t>
      </w:r>
    </w:p>
    <w:p w:rsidR="003E3FAB" w:rsidRPr="00901FE2" w:rsidRDefault="003E3FAB" w:rsidP="00512AAC">
      <w:pPr>
        <w:spacing w:after="0" w:line="240" w:lineRule="auto"/>
        <w:ind w:firstLine="539"/>
        <w:jc w:val="both"/>
        <w:rPr>
          <w:rFonts w:ascii="Times New Roman" w:hAnsi="Times New Roman"/>
        </w:rPr>
      </w:pPr>
      <w:r w:rsidRPr="00901FE2">
        <w:rPr>
          <w:rFonts w:ascii="Times New Roman" w:hAnsi="Times New Roman"/>
        </w:rPr>
        <w:t>Учитель может варьировать, чередовать последовательность проведения занятий по своему усмотрению.</w:t>
      </w:r>
    </w:p>
    <w:p w:rsidR="003E3FAB" w:rsidRPr="00512AAC" w:rsidRDefault="003E3FAB" w:rsidP="00512AAC">
      <w:pPr>
        <w:spacing w:after="0" w:line="240" w:lineRule="auto"/>
        <w:ind w:firstLine="539"/>
        <w:jc w:val="both"/>
        <w:rPr>
          <w:rFonts w:ascii="Times New Roman" w:hAnsi="Times New Roman"/>
        </w:rPr>
      </w:pPr>
      <w:r w:rsidRPr="00901FE2">
        <w:rPr>
          <w:rFonts w:ascii="Times New Roman" w:hAnsi="Times New Roman"/>
        </w:rPr>
        <w:t>Для повышения мотивации изучения курса и с учетом возра</w:t>
      </w:r>
      <w:r w:rsidRPr="00901FE2">
        <w:rPr>
          <w:rFonts w:ascii="Times New Roman" w:hAnsi="Times New Roman"/>
        </w:rPr>
        <w:t>с</w:t>
      </w:r>
      <w:r w:rsidRPr="00901FE2">
        <w:rPr>
          <w:rFonts w:ascii="Times New Roman" w:hAnsi="Times New Roman"/>
        </w:rPr>
        <w:t>тных особенностей второклассников для занятий используются с</w:t>
      </w:r>
      <w:r w:rsidRPr="00901FE2">
        <w:rPr>
          <w:rFonts w:ascii="Times New Roman" w:hAnsi="Times New Roman"/>
        </w:rPr>
        <w:t>ю</w:t>
      </w:r>
      <w:r w:rsidRPr="00901FE2">
        <w:rPr>
          <w:rFonts w:ascii="Times New Roman" w:hAnsi="Times New Roman"/>
        </w:rPr>
        <w:t>жеты художественных и научно-познавательных текстов.</w:t>
      </w:r>
    </w:p>
    <w:p w:rsidR="003E3FAB" w:rsidRPr="00DA5484" w:rsidRDefault="003E3FAB" w:rsidP="00770A1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A5484">
        <w:rPr>
          <w:rFonts w:ascii="Times New Roman" w:hAnsi="Times New Roman"/>
          <w:sz w:val="24"/>
          <w:szCs w:val="24"/>
        </w:rPr>
        <w:t xml:space="preserve">Программа курса внеурочной деятельности «Функциональная грамотность» </w:t>
      </w:r>
      <w:r w:rsidRPr="00901FE2">
        <w:rPr>
          <w:rFonts w:ascii="Times New Roman" w:hAnsi="Times New Roman"/>
        </w:rPr>
        <w:t>для второго кла</w:t>
      </w:r>
      <w:r w:rsidRPr="00901FE2">
        <w:rPr>
          <w:rFonts w:ascii="Times New Roman" w:hAnsi="Times New Roman"/>
        </w:rPr>
        <w:t>с</w:t>
      </w:r>
      <w:r w:rsidRPr="00901FE2">
        <w:rPr>
          <w:rFonts w:ascii="Times New Roman" w:hAnsi="Times New Roman"/>
        </w:rPr>
        <w:t xml:space="preserve">са </w:t>
      </w:r>
      <w:r>
        <w:rPr>
          <w:rFonts w:ascii="Times New Roman" w:hAnsi="Times New Roman"/>
          <w:sz w:val="24"/>
          <w:szCs w:val="24"/>
        </w:rPr>
        <w:t>рассчитана на 34 часа</w:t>
      </w:r>
      <w:r w:rsidRPr="00DA5484">
        <w:rPr>
          <w:rFonts w:ascii="Times New Roman" w:hAnsi="Times New Roman"/>
          <w:sz w:val="24"/>
          <w:szCs w:val="24"/>
        </w:rPr>
        <w:t xml:space="preserve"> и предполагает проведение 1 занятия в неделю. </w:t>
      </w:r>
    </w:p>
    <w:p w:rsidR="003E3FAB" w:rsidRPr="00DA5484" w:rsidRDefault="003E3FAB" w:rsidP="00CE0871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DA5484">
        <w:rPr>
          <w:rFonts w:ascii="Times New Roman" w:hAnsi="Times New Roman"/>
          <w:b/>
          <w:sz w:val="24"/>
          <w:szCs w:val="24"/>
        </w:rPr>
        <w:t>Изменения, внесённые в авторскую учебную программу и их обоснование</w:t>
      </w:r>
    </w:p>
    <w:p w:rsidR="003E3FAB" w:rsidRPr="00DA5484" w:rsidRDefault="003E3FAB" w:rsidP="00CE0871">
      <w:pPr>
        <w:pStyle w:val="BodyText"/>
        <w:spacing w:after="0"/>
        <w:ind w:firstLine="709"/>
        <w:jc w:val="center"/>
        <w:rPr>
          <w:b/>
        </w:rPr>
      </w:pPr>
      <w:r w:rsidRPr="00DA5484">
        <w:rPr>
          <w:b/>
        </w:rPr>
        <w:t>Изменения в авторскую программу не внесены.</w:t>
      </w:r>
    </w:p>
    <w:p w:rsidR="003E3FAB" w:rsidRPr="00DA5484" w:rsidRDefault="003E3FAB" w:rsidP="00CE087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</w:p>
    <w:p w:rsidR="003E3FAB" w:rsidRPr="00901FE2" w:rsidRDefault="003E3FAB" w:rsidP="00512AAC">
      <w:pPr>
        <w:spacing w:after="0" w:line="240" w:lineRule="auto"/>
        <w:jc w:val="center"/>
        <w:rPr>
          <w:rFonts w:ascii="Times New Roman" w:hAnsi="Times New Roman"/>
          <w:b/>
        </w:rPr>
      </w:pPr>
      <w:r w:rsidRPr="00901FE2">
        <w:rPr>
          <w:rFonts w:ascii="Times New Roman" w:hAnsi="Times New Roman"/>
          <w:b/>
          <w:bCs/>
          <w:iCs/>
          <w:smallCaps/>
        </w:rPr>
        <w:t>Планируемые р</w:t>
      </w:r>
      <w:r w:rsidRPr="00901FE2">
        <w:rPr>
          <w:rFonts w:ascii="Times New Roman" w:hAnsi="Times New Roman"/>
          <w:b/>
          <w:smallCaps/>
        </w:rPr>
        <w:t>езультаты освоения курса</w:t>
      </w:r>
    </w:p>
    <w:p w:rsidR="003E3FAB" w:rsidRPr="00512AAC" w:rsidRDefault="003E3FAB" w:rsidP="00512AAC">
      <w:pPr>
        <w:spacing w:after="0" w:line="240" w:lineRule="auto"/>
        <w:ind w:firstLine="540"/>
        <w:jc w:val="both"/>
        <w:rPr>
          <w:rFonts w:ascii="Times New Roman" w:hAnsi="Times New Roman"/>
        </w:rPr>
      </w:pPr>
      <w:r w:rsidRPr="00901FE2">
        <w:rPr>
          <w:rFonts w:ascii="Times New Roman" w:hAnsi="Times New Roman"/>
        </w:rPr>
        <w:t>Программа обеспечивает достижение второклассниками сл</w:t>
      </w:r>
      <w:r w:rsidRPr="00901FE2">
        <w:rPr>
          <w:rFonts w:ascii="Times New Roman" w:hAnsi="Times New Roman"/>
        </w:rPr>
        <w:t>е</w:t>
      </w:r>
      <w:r w:rsidRPr="00901FE2">
        <w:rPr>
          <w:rFonts w:ascii="Times New Roman" w:hAnsi="Times New Roman"/>
        </w:rPr>
        <w:t xml:space="preserve">дующих личностных, метапредметных результатов. </w:t>
      </w:r>
    </w:p>
    <w:p w:rsidR="003E3FAB" w:rsidRPr="00901FE2" w:rsidRDefault="003E3FAB" w:rsidP="00512AAC">
      <w:pPr>
        <w:spacing w:after="0" w:line="240" w:lineRule="auto"/>
        <w:ind w:firstLine="540"/>
        <w:jc w:val="both"/>
        <w:rPr>
          <w:rFonts w:ascii="Times New Roman" w:hAnsi="Times New Roman"/>
        </w:rPr>
      </w:pPr>
      <w:r w:rsidRPr="00901FE2">
        <w:rPr>
          <w:rFonts w:ascii="Times New Roman" w:hAnsi="Times New Roman"/>
          <w:b/>
          <w:bCs/>
          <w:i/>
        </w:rPr>
        <w:t>Личностные</w:t>
      </w:r>
      <w:r w:rsidRPr="00901FE2">
        <w:rPr>
          <w:rFonts w:ascii="Times New Roman" w:hAnsi="Times New Roman"/>
          <w:b/>
          <w:bCs/>
        </w:rPr>
        <w:t xml:space="preserve"> </w:t>
      </w:r>
      <w:r w:rsidRPr="00901FE2">
        <w:rPr>
          <w:rFonts w:ascii="Times New Roman" w:hAnsi="Times New Roman"/>
          <w:bCs/>
        </w:rPr>
        <w:t>результаты</w:t>
      </w:r>
      <w:r w:rsidRPr="00901FE2">
        <w:rPr>
          <w:rFonts w:ascii="Times New Roman" w:hAnsi="Times New Roman"/>
        </w:rPr>
        <w:t xml:space="preserve"> изучения курса:</w:t>
      </w:r>
    </w:p>
    <w:p w:rsidR="003E3FAB" w:rsidRPr="00901FE2" w:rsidRDefault="003E3FAB" w:rsidP="00512AAC">
      <w:pPr>
        <w:spacing w:after="0" w:line="240" w:lineRule="auto"/>
        <w:ind w:firstLine="540"/>
        <w:jc w:val="both"/>
        <w:rPr>
          <w:rFonts w:ascii="Times New Roman" w:hAnsi="Times New Roman"/>
        </w:rPr>
      </w:pPr>
      <w:r w:rsidRPr="00901FE2">
        <w:rPr>
          <w:rFonts w:ascii="Times New Roman" w:hAnsi="Times New Roman"/>
        </w:rPr>
        <w:t>– осознавать себя как члена семьи, общества и государства: участие в обсуждении финансовых проблем семьи, принятии реш</w:t>
      </w:r>
      <w:r w:rsidRPr="00901FE2">
        <w:rPr>
          <w:rFonts w:ascii="Times New Roman" w:hAnsi="Times New Roman"/>
        </w:rPr>
        <w:t>е</w:t>
      </w:r>
      <w:r w:rsidRPr="00901FE2">
        <w:rPr>
          <w:rFonts w:ascii="Times New Roman" w:hAnsi="Times New Roman"/>
        </w:rPr>
        <w:t xml:space="preserve">ний о семейном бюджете; </w:t>
      </w:r>
    </w:p>
    <w:p w:rsidR="003E3FAB" w:rsidRPr="00901FE2" w:rsidRDefault="003E3FAB" w:rsidP="00512AAC">
      <w:pPr>
        <w:spacing w:after="0" w:line="240" w:lineRule="auto"/>
        <w:ind w:firstLine="540"/>
        <w:jc w:val="both"/>
        <w:rPr>
          <w:rFonts w:ascii="Times New Roman" w:hAnsi="Times New Roman"/>
        </w:rPr>
      </w:pPr>
      <w:r w:rsidRPr="00901FE2">
        <w:rPr>
          <w:rFonts w:ascii="Times New Roman" w:hAnsi="Times New Roman"/>
        </w:rPr>
        <w:t>– овладевать начальными навыками адаптации в мире фина</w:t>
      </w:r>
      <w:r w:rsidRPr="00901FE2">
        <w:rPr>
          <w:rFonts w:ascii="Times New Roman" w:hAnsi="Times New Roman"/>
        </w:rPr>
        <w:t>н</w:t>
      </w:r>
      <w:r w:rsidRPr="00901FE2">
        <w:rPr>
          <w:rFonts w:ascii="Times New Roman" w:hAnsi="Times New Roman"/>
        </w:rPr>
        <w:t>совых отношений: сопоставление доходов и расходов, простые в</w:t>
      </w:r>
      <w:r w:rsidRPr="00901FE2">
        <w:rPr>
          <w:rFonts w:ascii="Times New Roman" w:hAnsi="Times New Roman"/>
        </w:rPr>
        <w:t>ы</w:t>
      </w:r>
      <w:r w:rsidRPr="00901FE2">
        <w:rPr>
          <w:rFonts w:ascii="Times New Roman" w:hAnsi="Times New Roman"/>
        </w:rPr>
        <w:t>числения в области семейных ф</w:t>
      </w:r>
      <w:r w:rsidRPr="00901FE2">
        <w:rPr>
          <w:rFonts w:ascii="Times New Roman" w:hAnsi="Times New Roman"/>
        </w:rPr>
        <w:t>и</w:t>
      </w:r>
      <w:r w:rsidRPr="00901FE2">
        <w:rPr>
          <w:rFonts w:ascii="Times New Roman" w:hAnsi="Times New Roman"/>
        </w:rPr>
        <w:t xml:space="preserve">нансов; </w:t>
      </w:r>
    </w:p>
    <w:p w:rsidR="003E3FAB" w:rsidRPr="00901FE2" w:rsidRDefault="003E3FAB" w:rsidP="00512AAC">
      <w:pPr>
        <w:spacing w:after="0" w:line="240" w:lineRule="auto"/>
        <w:ind w:firstLine="540"/>
        <w:jc w:val="both"/>
        <w:rPr>
          <w:rFonts w:ascii="Times New Roman" w:hAnsi="Times New Roman"/>
        </w:rPr>
      </w:pPr>
      <w:r w:rsidRPr="00901FE2">
        <w:rPr>
          <w:rFonts w:ascii="Times New Roman" w:hAnsi="Times New Roman"/>
        </w:rPr>
        <w:t>– осознавать личную ответственность за свои посту</w:t>
      </w:r>
      <w:r w:rsidRPr="00901FE2">
        <w:rPr>
          <w:rFonts w:ascii="Times New Roman" w:hAnsi="Times New Roman"/>
        </w:rPr>
        <w:t>п</w:t>
      </w:r>
      <w:r w:rsidRPr="00901FE2">
        <w:rPr>
          <w:rFonts w:ascii="Times New Roman" w:hAnsi="Times New Roman"/>
        </w:rPr>
        <w:t>ки;</w:t>
      </w:r>
    </w:p>
    <w:p w:rsidR="003E3FAB" w:rsidRPr="00512AAC" w:rsidRDefault="003E3FAB" w:rsidP="00512AAC">
      <w:pPr>
        <w:spacing w:after="0" w:line="240" w:lineRule="auto"/>
        <w:ind w:firstLine="540"/>
        <w:jc w:val="both"/>
        <w:rPr>
          <w:rFonts w:ascii="Times New Roman" w:hAnsi="Times New Roman"/>
        </w:rPr>
      </w:pPr>
      <w:r w:rsidRPr="00901FE2">
        <w:rPr>
          <w:rFonts w:ascii="Times New Roman" w:hAnsi="Times New Roman"/>
        </w:rPr>
        <w:t>– уметь сотрудничать со взрослыми и сверстниками в ра</w:t>
      </w:r>
      <w:r w:rsidRPr="00901FE2">
        <w:rPr>
          <w:rFonts w:ascii="Times New Roman" w:hAnsi="Times New Roman"/>
        </w:rPr>
        <w:t>з</w:t>
      </w:r>
      <w:r w:rsidRPr="00901FE2">
        <w:rPr>
          <w:rFonts w:ascii="Times New Roman" w:hAnsi="Times New Roman"/>
        </w:rPr>
        <w:t xml:space="preserve">ных игровых и реальных ситуациях. </w:t>
      </w:r>
    </w:p>
    <w:p w:rsidR="003E3FAB" w:rsidRPr="00901FE2" w:rsidRDefault="003E3FAB" w:rsidP="00512AAC">
      <w:pPr>
        <w:spacing w:after="0" w:line="240" w:lineRule="auto"/>
        <w:ind w:firstLine="540"/>
        <w:jc w:val="both"/>
        <w:rPr>
          <w:rFonts w:ascii="Times New Roman" w:hAnsi="Times New Roman"/>
        </w:rPr>
      </w:pPr>
      <w:r w:rsidRPr="00901FE2">
        <w:rPr>
          <w:rFonts w:ascii="Times New Roman" w:hAnsi="Times New Roman"/>
          <w:b/>
          <w:bCs/>
          <w:i/>
        </w:rPr>
        <w:t>Метапредметные</w:t>
      </w:r>
      <w:r w:rsidRPr="00901FE2">
        <w:rPr>
          <w:rFonts w:ascii="Times New Roman" w:hAnsi="Times New Roman"/>
        </w:rPr>
        <w:t xml:space="preserve"> результаты изучения курса: </w:t>
      </w:r>
    </w:p>
    <w:p w:rsidR="003E3FAB" w:rsidRPr="00901FE2" w:rsidRDefault="003E3FAB" w:rsidP="00512AAC">
      <w:pPr>
        <w:spacing w:after="0" w:line="240" w:lineRule="auto"/>
        <w:jc w:val="both"/>
        <w:rPr>
          <w:rFonts w:ascii="Times New Roman" w:hAnsi="Times New Roman"/>
          <w:bCs/>
          <w:u w:val="single"/>
        </w:rPr>
      </w:pPr>
      <w:r w:rsidRPr="00901FE2">
        <w:rPr>
          <w:rFonts w:ascii="Times New Roman" w:hAnsi="Times New Roman"/>
          <w:bCs/>
          <w:u w:val="single"/>
        </w:rPr>
        <w:t>Познавательные:</w:t>
      </w:r>
    </w:p>
    <w:p w:rsidR="003E3FAB" w:rsidRPr="00901FE2" w:rsidRDefault="003E3FAB" w:rsidP="00512AAC">
      <w:pPr>
        <w:spacing w:after="0" w:line="240" w:lineRule="auto"/>
        <w:ind w:firstLine="540"/>
        <w:jc w:val="both"/>
        <w:rPr>
          <w:rFonts w:ascii="Times New Roman" w:hAnsi="Times New Roman"/>
        </w:rPr>
      </w:pPr>
      <w:r w:rsidRPr="00901FE2">
        <w:rPr>
          <w:rFonts w:ascii="Times New Roman" w:hAnsi="Times New Roman"/>
        </w:rPr>
        <w:t>– осваивать способы решения проблем творческого и поиск</w:t>
      </w:r>
      <w:r w:rsidRPr="00901FE2">
        <w:rPr>
          <w:rFonts w:ascii="Times New Roman" w:hAnsi="Times New Roman"/>
        </w:rPr>
        <w:t>о</w:t>
      </w:r>
      <w:r w:rsidRPr="00901FE2">
        <w:rPr>
          <w:rFonts w:ascii="Times New Roman" w:hAnsi="Times New Roman"/>
        </w:rPr>
        <w:t>вого характера: работа над проектами и иссл</w:t>
      </w:r>
      <w:r w:rsidRPr="00901FE2">
        <w:rPr>
          <w:rFonts w:ascii="Times New Roman" w:hAnsi="Times New Roman"/>
        </w:rPr>
        <w:t>е</w:t>
      </w:r>
      <w:r w:rsidRPr="00901FE2">
        <w:rPr>
          <w:rFonts w:ascii="Times New Roman" w:hAnsi="Times New Roman"/>
        </w:rPr>
        <w:t xml:space="preserve">дования; </w:t>
      </w:r>
    </w:p>
    <w:p w:rsidR="003E3FAB" w:rsidRPr="00901FE2" w:rsidRDefault="003E3FAB" w:rsidP="00512AAC">
      <w:pPr>
        <w:spacing w:after="0" w:line="240" w:lineRule="auto"/>
        <w:ind w:firstLine="540"/>
        <w:jc w:val="both"/>
        <w:rPr>
          <w:rFonts w:ascii="Times New Roman" w:hAnsi="Times New Roman"/>
        </w:rPr>
      </w:pPr>
      <w:r w:rsidRPr="00901FE2">
        <w:rPr>
          <w:rFonts w:ascii="Times New Roman" w:hAnsi="Times New Roman"/>
        </w:rPr>
        <w:t>– использовать различные способы поиска, сбора, обрабо</w:t>
      </w:r>
      <w:r w:rsidRPr="00901FE2">
        <w:rPr>
          <w:rFonts w:ascii="Times New Roman" w:hAnsi="Times New Roman"/>
        </w:rPr>
        <w:t>т</w:t>
      </w:r>
      <w:r w:rsidRPr="00901FE2">
        <w:rPr>
          <w:rFonts w:ascii="Times New Roman" w:hAnsi="Times New Roman"/>
        </w:rPr>
        <w:t>ки, анализа и представления информации;</w:t>
      </w:r>
    </w:p>
    <w:p w:rsidR="003E3FAB" w:rsidRPr="00901FE2" w:rsidRDefault="003E3FAB" w:rsidP="00512AAC">
      <w:pPr>
        <w:spacing w:after="0" w:line="240" w:lineRule="auto"/>
        <w:ind w:firstLine="540"/>
        <w:jc w:val="both"/>
        <w:rPr>
          <w:rFonts w:ascii="Times New Roman" w:hAnsi="Times New Roman"/>
        </w:rPr>
      </w:pPr>
      <w:r w:rsidRPr="00901FE2">
        <w:rPr>
          <w:rFonts w:ascii="Times New Roman" w:hAnsi="Times New Roman"/>
        </w:rPr>
        <w:t>– овладевать логическими действиями сравнения, обобщ</w:t>
      </w:r>
      <w:r w:rsidRPr="00901FE2">
        <w:rPr>
          <w:rFonts w:ascii="Times New Roman" w:hAnsi="Times New Roman"/>
        </w:rPr>
        <w:t>е</w:t>
      </w:r>
      <w:r w:rsidRPr="00901FE2">
        <w:rPr>
          <w:rFonts w:ascii="Times New Roman" w:hAnsi="Times New Roman"/>
        </w:rPr>
        <w:t>ния, классификации, установления аналогий и пр</w:t>
      </w:r>
      <w:r w:rsidRPr="00901FE2">
        <w:rPr>
          <w:rFonts w:ascii="Times New Roman" w:hAnsi="Times New Roman"/>
        </w:rPr>
        <w:t>и</w:t>
      </w:r>
      <w:r w:rsidRPr="00901FE2">
        <w:rPr>
          <w:rFonts w:ascii="Times New Roman" w:hAnsi="Times New Roman"/>
        </w:rPr>
        <w:t>чинно-следственных связей, построения рассуждений, отнесения к извес</w:t>
      </w:r>
      <w:r w:rsidRPr="00901FE2">
        <w:rPr>
          <w:rFonts w:ascii="Times New Roman" w:hAnsi="Times New Roman"/>
        </w:rPr>
        <w:t>т</w:t>
      </w:r>
      <w:r w:rsidRPr="00901FE2">
        <w:rPr>
          <w:rFonts w:ascii="Times New Roman" w:hAnsi="Times New Roman"/>
        </w:rPr>
        <w:t xml:space="preserve">ным понятиям; </w:t>
      </w:r>
    </w:p>
    <w:p w:rsidR="003E3FAB" w:rsidRPr="00901FE2" w:rsidRDefault="003E3FAB" w:rsidP="00512AAC">
      <w:pPr>
        <w:spacing w:after="0" w:line="240" w:lineRule="auto"/>
        <w:ind w:firstLine="540"/>
        <w:jc w:val="both"/>
        <w:rPr>
          <w:rFonts w:ascii="Times New Roman" w:hAnsi="Times New Roman"/>
        </w:rPr>
      </w:pPr>
      <w:r w:rsidRPr="00901FE2">
        <w:rPr>
          <w:rFonts w:ascii="Times New Roman" w:hAnsi="Times New Roman"/>
        </w:rPr>
        <w:t>– использовать знаково-символические средства, в том чи</w:t>
      </w:r>
      <w:r w:rsidRPr="00901FE2">
        <w:rPr>
          <w:rFonts w:ascii="Times New Roman" w:hAnsi="Times New Roman"/>
        </w:rPr>
        <w:t>с</w:t>
      </w:r>
      <w:r w:rsidRPr="00901FE2">
        <w:rPr>
          <w:rFonts w:ascii="Times New Roman" w:hAnsi="Times New Roman"/>
        </w:rPr>
        <w:t>ле моделирование;</w:t>
      </w:r>
    </w:p>
    <w:p w:rsidR="003E3FAB" w:rsidRPr="00901FE2" w:rsidRDefault="003E3FAB" w:rsidP="00512AAC">
      <w:pPr>
        <w:spacing w:after="0" w:line="240" w:lineRule="auto"/>
        <w:ind w:firstLine="540"/>
        <w:jc w:val="both"/>
        <w:rPr>
          <w:rFonts w:ascii="Times New Roman" w:hAnsi="Times New Roman"/>
        </w:rPr>
      </w:pPr>
      <w:r w:rsidRPr="00901FE2">
        <w:rPr>
          <w:rFonts w:ascii="Times New Roman" w:hAnsi="Times New Roman"/>
        </w:rPr>
        <w:t>– ориентироваться в своей системе знаний: отличать новое от уже известного;</w:t>
      </w:r>
    </w:p>
    <w:p w:rsidR="003E3FAB" w:rsidRPr="00901FE2" w:rsidRDefault="003E3FAB" w:rsidP="00512AAC">
      <w:pPr>
        <w:spacing w:after="0" w:line="240" w:lineRule="auto"/>
        <w:ind w:firstLine="540"/>
        <w:jc w:val="both"/>
        <w:rPr>
          <w:rFonts w:ascii="Times New Roman" w:hAnsi="Times New Roman"/>
        </w:rPr>
      </w:pPr>
      <w:r w:rsidRPr="00901FE2">
        <w:rPr>
          <w:rFonts w:ascii="Times New Roman" w:hAnsi="Times New Roman"/>
        </w:rPr>
        <w:t>– делать предварительный отбор источников информации: ориентироваться в потоке и</w:t>
      </w:r>
      <w:r w:rsidRPr="00901FE2">
        <w:rPr>
          <w:rFonts w:ascii="Times New Roman" w:hAnsi="Times New Roman"/>
        </w:rPr>
        <w:t>н</w:t>
      </w:r>
      <w:r w:rsidRPr="00901FE2">
        <w:rPr>
          <w:rFonts w:ascii="Times New Roman" w:hAnsi="Times New Roman"/>
        </w:rPr>
        <w:t>формации;</w:t>
      </w:r>
    </w:p>
    <w:p w:rsidR="003E3FAB" w:rsidRPr="00901FE2" w:rsidRDefault="003E3FAB" w:rsidP="00512AAC">
      <w:pPr>
        <w:spacing w:after="0" w:line="240" w:lineRule="auto"/>
        <w:ind w:firstLine="540"/>
        <w:jc w:val="both"/>
        <w:rPr>
          <w:rFonts w:ascii="Times New Roman" w:hAnsi="Times New Roman"/>
        </w:rPr>
      </w:pPr>
      <w:r w:rsidRPr="00901FE2">
        <w:rPr>
          <w:rFonts w:ascii="Times New Roman" w:hAnsi="Times New Roman"/>
        </w:rPr>
        <w:t>– добывать новые знания: находить ответы на вопросы, и</w:t>
      </w:r>
      <w:r w:rsidRPr="00901FE2">
        <w:rPr>
          <w:rFonts w:ascii="Times New Roman" w:hAnsi="Times New Roman"/>
        </w:rPr>
        <w:t>с</w:t>
      </w:r>
      <w:r w:rsidRPr="00901FE2">
        <w:rPr>
          <w:rFonts w:ascii="Times New Roman" w:hAnsi="Times New Roman"/>
        </w:rPr>
        <w:t>пользуя учебные пособия, свой жизненный опыт и и</w:t>
      </w:r>
      <w:r w:rsidRPr="00901FE2">
        <w:rPr>
          <w:rFonts w:ascii="Times New Roman" w:hAnsi="Times New Roman"/>
        </w:rPr>
        <w:t>н</w:t>
      </w:r>
      <w:r w:rsidRPr="00901FE2">
        <w:rPr>
          <w:rFonts w:ascii="Times New Roman" w:hAnsi="Times New Roman"/>
        </w:rPr>
        <w:t>формацию, полученную от окружающих;</w:t>
      </w:r>
    </w:p>
    <w:p w:rsidR="003E3FAB" w:rsidRPr="00901FE2" w:rsidRDefault="003E3FAB" w:rsidP="00512AAC">
      <w:pPr>
        <w:spacing w:after="0" w:line="240" w:lineRule="auto"/>
        <w:ind w:firstLine="540"/>
        <w:jc w:val="both"/>
        <w:rPr>
          <w:rFonts w:ascii="Times New Roman" w:hAnsi="Times New Roman"/>
        </w:rPr>
      </w:pPr>
      <w:r w:rsidRPr="00901FE2">
        <w:rPr>
          <w:rFonts w:ascii="Times New Roman" w:hAnsi="Times New Roman"/>
        </w:rPr>
        <w:t>– перерабатывать полученную информацию: сравнивать и группировать объекты;</w:t>
      </w:r>
    </w:p>
    <w:p w:rsidR="003E3FAB" w:rsidRPr="00901FE2" w:rsidRDefault="003E3FAB" w:rsidP="00512AAC">
      <w:pPr>
        <w:spacing w:after="0" w:line="240" w:lineRule="auto"/>
        <w:ind w:firstLine="540"/>
        <w:jc w:val="both"/>
        <w:rPr>
          <w:rFonts w:ascii="Times New Roman" w:hAnsi="Times New Roman"/>
        </w:rPr>
      </w:pPr>
      <w:r w:rsidRPr="00901FE2">
        <w:rPr>
          <w:rFonts w:ascii="Times New Roman" w:hAnsi="Times New Roman"/>
        </w:rPr>
        <w:t>– преобразовывать информацию из одной формы в другую.</w:t>
      </w:r>
    </w:p>
    <w:p w:rsidR="003E3FAB" w:rsidRPr="00901FE2" w:rsidRDefault="003E3FAB" w:rsidP="00512AAC">
      <w:pPr>
        <w:spacing w:after="0" w:line="240" w:lineRule="auto"/>
        <w:ind w:firstLine="540"/>
        <w:jc w:val="center"/>
        <w:rPr>
          <w:rFonts w:ascii="Times New Roman" w:hAnsi="Times New Roman"/>
          <w:b/>
          <w:sz w:val="16"/>
          <w:szCs w:val="16"/>
        </w:rPr>
      </w:pPr>
    </w:p>
    <w:p w:rsidR="003E3FAB" w:rsidRPr="00901FE2" w:rsidRDefault="003E3FAB" w:rsidP="00512AAC">
      <w:pPr>
        <w:spacing w:after="0" w:line="240" w:lineRule="auto"/>
        <w:jc w:val="both"/>
        <w:rPr>
          <w:rFonts w:ascii="Times New Roman" w:hAnsi="Times New Roman"/>
          <w:bCs/>
          <w:u w:val="single"/>
        </w:rPr>
      </w:pPr>
      <w:r w:rsidRPr="00901FE2">
        <w:rPr>
          <w:rFonts w:ascii="Times New Roman" w:hAnsi="Times New Roman"/>
          <w:bCs/>
          <w:u w:val="single"/>
        </w:rPr>
        <w:t>Регулятивные:</w:t>
      </w:r>
    </w:p>
    <w:p w:rsidR="003E3FAB" w:rsidRPr="00901FE2" w:rsidRDefault="003E3FAB" w:rsidP="00512AAC">
      <w:pPr>
        <w:spacing w:after="0" w:line="240" w:lineRule="auto"/>
        <w:ind w:firstLine="540"/>
        <w:jc w:val="both"/>
        <w:rPr>
          <w:rFonts w:ascii="Times New Roman" w:hAnsi="Times New Roman"/>
        </w:rPr>
      </w:pPr>
      <w:r w:rsidRPr="00901FE2">
        <w:rPr>
          <w:rFonts w:ascii="Times New Roman" w:hAnsi="Times New Roman"/>
        </w:rPr>
        <w:t>– проявлять познавательную и творческую иници</w:t>
      </w:r>
      <w:r w:rsidRPr="00901FE2">
        <w:rPr>
          <w:rFonts w:ascii="Times New Roman" w:hAnsi="Times New Roman"/>
        </w:rPr>
        <w:t>а</w:t>
      </w:r>
      <w:r w:rsidRPr="00901FE2">
        <w:rPr>
          <w:rFonts w:ascii="Times New Roman" w:hAnsi="Times New Roman"/>
        </w:rPr>
        <w:t xml:space="preserve">тиву; </w:t>
      </w:r>
    </w:p>
    <w:p w:rsidR="003E3FAB" w:rsidRPr="00901FE2" w:rsidRDefault="003E3FAB" w:rsidP="00512AAC">
      <w:pPr>
        <w:spacing w:after="0" w:line="240" w:lineRule="auto"/>
        <w:ind w:firstLine="540"/>
        <w:jc w:val="both"/>
        <w:rPr>
          <w:rFonts w:ascii="Times New Roman" w:hAnsi="Times New Roman"/>
        </w:rPr>
      </w:pPr>
      <w:r w:rsidRPr="00901FE2">
        <w:rPr>
          <w:rFonts w:ascii="Times New Roman" w:hAnsi="Times New Roman"/>
        </w:rPr>
        <w:t>– принимать и сохранять учебную цель и з</w:t>
      </w:r>
      <w:r w:rsidRPr="00901FE2">
        <w:rPr>
          <w:rFonts w:ascii="Times New Roman" w:hAnsi="Times New Roman"/>
        </w:rPr>
        <w:t>а</w:t>
      </w:r>
      <w:r w:rsidRPr="00901FE2">
        <w:rPr>
          <w:rFonts w:ascii="Times New Roman" w:hAnsi="Times New Roman"/>
        </w:rPr>
        <w:t xml:space="preserve">дачу, </w:t>
      </w:r>
      <w:r w:rsidRPr="00901FE2">
        <w:rPr>
          <w:rFonts w:ascii="Times New Roman" w:hAnsi="Times New Roman"/>
          <w:spacing w:val="4"/>
        </w:rPr>
        <w:t>планировать ее реализацию, в том числе во внутреннем плане;</w:t>
      </w:r>
    </w:p>
    <w:p w:rsidR="003E3FAB" w:rsidRPr="00901FE2" w:rsidRDefault="003E3FAB" w:rsidP="00512AAC">
      <w:pPr>
        <w:spacing w:after="0" w:line="240" w:lineRule="auto"/>
        <w:ind w:firstLine="540"/>
        <w:jc w:val="both"/>
        <w:rPr>
          <w:rFonts w:ascii="Times New Roman" w:hAnsi="Times New Roman"/>
        </w:rPr>
      </w:pPr>
      <w:r w:rsidRPr="00901FE2">
        <w:rPr>
          <w:rFonts w:ascii="Times New Roman" w:hAnsi="Times New Roman"/>
        </w:rPr>
        <w:t>– контролировать и оценивать свои действия, вносить соо</w:t>
      </w:r>
      <w:r w:rsidRPr="00901FE2">
        <w:rPr>
          <w:rFonts w:ascii="Times New Roman" w:hAnsi="Times New Roman"/>
        </w:rPr>
        <w:t>т</w:t>
      </w:r>
      <w:r w:rsidRPr="00901FE2">
        <w:rPr>
          <w:rFonts w:ascii="Times New Roman" w:hAnsi="Times New Roman"/>
        </w:rPr>
        <w:t>ветствующие коррективы в их выполнение;</w:t>
      </w:r>
    </w:p>
    <w:p w:rsidR="003E3FAB" w:rsidRPr="00901FE2" w:rsidRDefault="003E3FAB" w:rsidP="00512AAC">
      <w:pPr>
        <w:spacing w:after="0" w:line="240" w:lineRule="auto"/>
        <w:ind w:firstLine="540"/>
        <w:jc w:val="both"/>
        <w:rPr>
          <w:rFonts w:ascii="Times New Roman" w:hAnsi="Times New Roman"/>
        </w:rPr>
      </w:pPr>
      <w:r w:rsidRPr="00901FE2">
        <w:rPr>
          <w:rFonts w:ascii="Times New Roman" w:hAnsi="Times New Roman"/>
        </w:rPr>
        <w:t xml:space="preserve">– </w:t>
      </w:r>
      <w:r w:rsidRPr="00901FE2">
        <w:rPr>
          <w:rFonts w:ascii="Times New Roman" w:hAnsi="Times New Roman"/>
          <w:spacing w:val="4"/>
        </w:rPr>
        <w:t>уметь отличать правильно выполненное задание от неве</w:t>
      </w:r>
      <w:r w:rsidRPr="00901FE2">
        <w:rPr>
          <w:rFonts w:ascii="Times New Roman" w:hAnsi="Times New Roman"/>
          <w:spacing w:val="4"/>
        </w:rPr>
        <w:t>р</w:t>
      </w:r>
      <w:r w:rsidRPr="00901FE2">
        <w:rPr>
          <w:rFonts w:ascii="Times New Roman" w:hAnsi="Times New Roman"/>
          <w:spacing w:val="4"/>
        </w:rPr>
        <w:t>ного;</w:t>
      </w:r>
    </w:p>
    <w:p w:rsidR="003E3FAB" w:rsidRPr="00901FE2" w:rsidRDefault="003E3FAB" w:rsidP="00512AAC">
      <w:pPr>
        <w:spacing w:after="0" w:line="240" w:lineRule="auto"/>
        <w:ind w:firstLine="540"/>
        <w:jc w:val="both"/>
        <w:rPr>
          <w:rFonts w:ascii="Times New Roman" w:hAnsi="Times New Roman"/>
        </w:rPr>
      </w:pPr>
      <w:r w:rsidRPr="00901FE2">
        <w:rPr>
          <w:rFonts w:ascii="Times New Roman" w:hAnsi="Times New Roman"/>
        </w:rPr>
        <w:t>– оценивать правильность выполнения действий: зн</w:t>
      </w:r>
      <w:r w:rsidRPr="00901FE2">
        <w:rPr>
          <w:rFonts w:ascii="Times New Roman" w:hAnsi="Times New Roman"/>
        </w:rPr>
        <w:t>а</w:t>
      </w:r>
      <w:r w:rsidRPr="00901FE2">
        <w:rPr>
          <w:rFonts w:ascii="Times New Roman" w:hAnsi="Times New Roman"/>
        </w:rPr>
        <w:t>комство с критериями оценивания, самооценка и взаимооце</w:t>
      </w:r>
      <w:r w:rsidRPr="00901FE2">
        <w:rPr>
          <w:rFonts w:ascii="Times New Roman" w:hAnsi="Times New Roman"/>
        </w:rPr>
        <w:t>н</w:t>
      </w:r>
      <w:r w:rsidRPr="00901FE2">
        <w:rPr>
          <w:rFonts w:ascii="Times New Roman" w:hAnsi="Times New Roman"/>
        </w:rPr>
        <w:t>ка.</w:t>
      </w:r>
    </w:p>
    <w:p w:rsidR="003E3FAB" w:rsidRPr="00901FE2" w:rsidRDefault="003E3FAB" w:rsidP="00512AAC">
      <w:pPr>
        <w:spacing w:after="0" w:line="240" w:lineRule="auto"/>
        <w:ind w:firstLine="540"/>
        <w:jc w:val="both"/>
        <w:rPr>
          <w:rFonts w:ascii="Times New Roman" w:hAnsi="Times New Roman"/>
          <w:sz w:val="16"/>
          <w:szCs w:val="16"/>
        </w:rPr>
      </w:pPr>
    </w:p>
    <w:p w:rsidR="003E3FAB" w:rsidRPr="00901FE2" w:rsidRDefault="003E3FAB" w:rsidP="00512AAC">
      <w:pPr>
        <w:spacing w:after="0" w:line="240" w:lineRule="auto"/>
        <w:jc w:val="both"/>
        <w:rPr>
          <w:rFonts w:ascii="Times New Roman" w:hAnsi="Times New Roman"/>
          <w:u w:val="single"/>
        </w:rPr>
      </w:pPr>
      <w:r w:rsidRPr="00901FE2">
        <w:rPr>
          <w:rFonts w:ascii="Times New Roman" w:hAnsi="Times New Roman"/>
          <w:bCs/>
          <w:u w:val="single"/>
        </w:rPr>
        <w:t>Коммуникативные:</w:t>
      </w:r>
    </w:p>
    <w:p w:rsidR="003E3FAB" w:rsidRPr="00901FE2" w:rsidRDefault="003E3FAB" w:rsidP="00512AAC">
      <w:pPr>
        <w:spacing w:after="0" w:line="240" w:lineRule="auto"/>
        <w:ind w:firstLine="540"/>
        <w:jc w:val="both"/>
        <w:rPr>
          <w:rFonts w:ascii="Times New Roman" w:hAnsi="Times New Roman"/>
        </w:rPr>
      </w:pPr>
      <w:r w:rsidRPr="00901FE2">
        <w:rPr>
          <w:rFonts w:ascii="Times New Roman" w:hAnsi="Times New Roman"/>
        </w:rPr>
        <w:t>– адекватно передавать информацию и выражать свои мы</w:t>
      </w:r>
      <w:r w:rsidRPr="00901FE2">
        <w:rPr>
          <w:rFonts w:ascii="Times New Roman" w:hAnsi="Times New Roman"/>
        </w:rPr>
        <w:t>с</w:t>
      </w:r>
      <w:r w:rsidRPr="00901FE2">
        <w:rPr>
          <w:rFonts w:ascii="Times New Roman" w:hAnsi="Times New Roman"/>
        </w:rPr>
        <w:t>ли в соответствии с поставленными задачами и отображать пре</w:t>
      </w:r>
      <w:r w:rsidRPr="00901FE2">
        <w:rPr>
          <w:rFonts w:ascii="Times New Roman" w:hAnsi="Times New Roman"/>
        </w:rPr>
        <w:t>д</w:t>
      </w:r>
      <w:r w:rsidRPr="00901FE2">
        <w:rPr>
          <w:rFonts w:ascii="Times New Roman" w:hAnsi="Times New Roman"/>
        </w:rPr>
        <w:t>метное содержание и условия деятельн</w:t>
      </w:r>
      <w:r w:rsidRPr="00901FE2">
        <w:rPr>
          <w:rFonts w:ascii="Times New Roman" w:hAnsi="Times New Roman"/>
        </w:rPr>
        <w:t>о</w:t>
      </w:r>
      <w:r w:rsidRPr="00901FE2">
        <w:rPr>
          <w:rFonts w:ascii="Times New Roman" w:hAnsi="Times New Roman"/>
        </w:rPr>
        <w:t>сти в речи;</w:t>
      </w:r>
    </w:p>
    <w:p w:rsidR="003E3FAB" w:rsidRPr="00901FE2" w:rsidRDefault="003E3FAB" w:rsidP="00512AAC">
      <w:pPr>
        <w:spacing w:after="0" w:line="240" w:lineRule="auto"/>
        <w:ind w:firstLine="540"/>
        <w:jc w:val="both"/>
        <w:rPr>
          <w:rFonts w:ascii="Times New Roman" w:hAnsi="Times New Roman"/>
        </w:rPr>
      </w:pPr>
      <w:r w:rsidRPr="00901FE2">
        <w:rPr>
          <w:rFonts w:ascii="Times New Roman" w:hAnsi="Times New Roman"/>
        </w:rPr>
        <w:t>– доносить свою позицию до других: оформлять свою мысль в устной и письменной речи (на уровне одного предложения или н</w:t>
      </w:r>
      <w:r w:rsidRPr="00901FE2">
        <w:rPr>
          <w:rFonts w:ascii="Times New Roman" w:hAnsi="Times New Roman"/>
        </w:rPr>
        <w:t>е</w:t>
      </w:r>
      <w:r w:rsidRPr="00901FE2">
        <w:rPr>
          <w:rFonts w:ascii="Times New Roman" w:hAnsi="Times New Roman"/>
        </w:rPr>
        <w:t>большого текста);</w:t>
      </w:r>
    </w:p>
    <w:p w:rsidR="003E3FAB" w:rsidRPr="00901FE2" w:rsidRDefault="003E3FAB" w:rsidP="00512AAC">
      <w:pPr>
        <w:spacing w:after="0" w:line="240" w:lineRule="auto"/>
        <w:ind w:firstLine="540"/>
        <w:rPr>
          <w:rFonts w:ascii="Times New Roman" w:hAnsi="Times New Roman"/>
        </w:rPr>
      </w:pPr>
      <w:r w:rsidRPr="00901FE2">
        <w:rPr>
          <w:rFonts w:ascii="Times New Roman" w:hAnsi="Times New Roman"/>
        </w:rPr>
        <w:t>– слушать и понимать речь других;</w:t>
      </w:r>
    </w:p>
    <w:p w:rsidR="003E3FAB" w:rsidRPr="00901FE2" w:rsidRDefault="003E3FAB" w:rsidP="00512AAC">
      <w:pPr>
        <w:spacing w:after="0" w:line="240" w:lineRule="auto"/>
        <w:ind w:firstLine="540"/>
        <w:rPr>
          <w:rFonts w:ascii="Times New Roman" w:hAnsi="Times New Roman"/>
        </w:rPr>
      </w:pPr>
      <w:r w:rsidRPr="00901FE2">
        <w:rPr>
          <w:rFonts w:ascii="Times New Roman" w:hAnsi="Times New Roman"/>
        </w:rPr>
        <w:t>– совместно договариваться о правилах работы в гру</w:t>
      </w:r>
      <w:r w:rsidRPr="00901FE2">
        <w:rPr>
          <w:rFonts w:ascii="Times New Roman" w:hAnsi="Times New Roman"/>
        </w:rPr>
        <w:t>п</w:t>
      </w:r>
      <w:r w:rsidRPr="00901FE2">
        <w:rPr>
          <w:rFonts w:ascii="Times New Roman" w:hAnsi="Times New Roman"/>
        </w:rPr>
        <w:t>пе;</w:t>
      </w:r>
    </w:p>
    <w:p w:rsidR="003E3FAB" w:rsidRPr="00512AAC" w:rsidRDefault="003E3FAB" w:rsidP="00512AAC">
      <w:pPr>
        <w:spacing w:after="0" w:line="240" w:lineRule="auto"/>
        <w:ind w:firstLine="540"/>
        <w:jc w:val="both"/>
        <w:rPr>
          <w:rFonts w:ascii="Times New Roman" w:hAnsi="Times New Roman"/>
        </w:rPr>
      </w:pPr>
      <w:r w:rsidRPr="00901FE2">
        <w:rPr>
          <w:rFonts w:ascii="Times New Roman" w:hAnsi="Times New Roman"/>
        </w:rPr>
        <w:t>– учиться выполнять различные роли в группе (лидера, испо</w:t>
      </w:r>
      <w:r w:rsidRPr="00901FE2">
        <w:rPr>
          <w:rFonts w:ascii="Times New Roman" w:hAnsi="Times New Roman"/>
        </w:rPr>
        <w:t>л</w:t>
      </w:r>
      <w:r w:rsidRPr="00901FE2">
        <w:rPr>
          <w:rFonts w:ascii="Times New Roman" w:hAnsi="Times New Roman"/>
        </w:rPr>
        <w:t>нителя, критика).</w:t>
      </w:r>
    </w:p>
    <w:p w:rsidR="003E3FAB" w:rsidRPr="00901FE2" w:rsidRDefault="003E3FAB" w:rsidP="00512AAC">
      <w:pPr>
        <w:spacing w:after="0" w:line="240" w:lineRule="auto"/>
        <w:ind w:firstLine="540"/>
        <w:jc w:val="both"/>
        <w:rPr>
          <w:rFonts w:ascii="Times New Roman" w:hAnsi="Times New Roman"/>
          <w:b/>
          <w:bCs/>
        </w:rPr>
      </w:pPr>
      <w:r w:rsidRPr="00901FE2">
        <w:rPr>
          <w:rFonts w:ascii="Times New Roman" w:hAnsi="Times New Roman"/>
          <w:b/>
          <w:bCs/>
        </w:rPr>
        <w:t xml:space="preserve">Предметные результаты </w:t>
      </w:r>
      <w:r w:rsidRPr="00901FE2">
        <w:rPr>
          <w:rFonts w:ascii="Times New Roman" w:hAnsi="Times New Roman"/>
        </w:rPr>
        <w:t>изучения блока</w:t>
      </w:r>
      <w:r w:rsidRPr="00901FE2">
        <w:rPr>
          <w:rFonts w:ascii="Times New Roman" w:hAnsi="Times New Roman"/>
          <w:b/>
          <w:bCs/>
        </w:rPr>
        <w:t xml:space="preserve"> «Читательская грамотность»:</w:t>
      </w:r>
    </w:p>
    <w:p w:rsidR="003E3FAB" w:rsidRPr="00901FE2" w:rsidRDefault="003E3FAB" w:rsidP="00512AAC">
      <w:pPr>
        <w:spacing w:after="0" w:line="240" w:lineRule="auto"/>
        <w:ind w:firstLine="540"/>
        <w:jc w:val="both"/>
        <w:rPr>
          <w:rFonts w:ascii="Times New Roman" w:hAnsi="Times New Roman"/>
        </w:rPr>
      </w:pPr>
      <w:r w:rsidRPr="00901FE2">
        <w:rPr>
          <w:rFonts w:ascii="Times New Roman" w:hAnsi="Times New Roman"/>
        </w:rPr>
        <w:t>– способность понимать, использовать, оценивать тексты, размышлять о них и заниматься чтением для того, чтобы достигать своих целей, расширять свои знания и возможн</w:t>
      </w:r>
      <w:r w:rsidRPr="00901FE2">
        <w:rPr>
          <w:rFonts w:ascii="Times New Roman" w:hAnsi="Times New Roman"/>
        </w:rPr>
        <w:t>о</w:t>
      </w:r>
      <w:r w:rsidRPr="00901FE2">
        <w:rPr>
          <w:rFonts w:ascii="Times New Roman" w:hAnsi="Times New Roman"/>
        </w:rPr>
        <w:t>сти, участвовать в социальной жизни;</w:t>
      </w:r>
    </w:p>
    <w:p w:rsidR="003E3FAB" w:rsidRPr="00901FE2" w:rsidRDefault="003E3FAB" w:rsidP="00512AAC">
      <w:pPr>
        <w:spacing w:after="0" w:line="240" w:lineRule="auto"/>
        <w:ind w:firstLine="540"/>
        <w:jc w:val="both"/>
        <w:rPr>
          <w:rFonts w:ascii="Times New Roman" w:hAnsi="Times New Roman"/>
        </w:rPr>
      </w:pPr>
      <w:r w:rsidRPr="00901FE2">
        <w:rPr>
          <w:rFonts w:ascii="Times New Roman" w:hAnsi="Times New Roman"/>
        </w:rPr>
        <w:t>– способность различать тексты различных жанров и типов;</w:t>
      </w:r>
    </w:p>
    <w:p w:rsidR="003E3FAB" w:rsidRPr="00901FE2" w:rsidRDefault="003E3FAB" w:rsidP="00512AAC">
      <w:pPr>
        <w:spacing w:after="0" w:line="240" w:lineRule="auto"/>
        <w:ind w:firstLine="540"/>
        <w:jc w:val="both"/>
        <w:rPr>
          <w:rFonts w:ascii="Times New Roman" w:hAnsi="Times New Roman"/>
        </w:rPr>
      </w:pPr>
      <w:r w:rsidRPr="00901FE2">
        <w:rPr>
          <w:rFonts w:ascii="Times New Roman" w:hAnsi="Times New Roman"/>
        </w:rPr>
        <w:t>– умение находить необходимую информацию в прочита</w:t>
      </w:r>
      <w:r w:rsidRPr="00901FE2">
        <w:rPr>
          <w:rFonts w:ascii="Times New Roman" w:hAnsi="Times New Roman"/>
        </w:rPr>
        <w:t>н</w:t>
      </w:r>
      <w:r w:rsidRPr="00901FE2">
        <w:rPr>
          <w:rFonts w:ascii="Times New Roman" w:hAnsi="Times New Roman"/>
        </w:rPr>
        <w:t>ных текстах;</w:t>
      </w:r>
    </w:p>
    <w:p w:rsidR="003E3FAB" w:rsidRPr="00901FE2" w:rsidRDefault="003E3FAB" w:rsidP="00512AAC">
      <w:pPr>
        <w:spacing w:after="0" w:line="240" w:lineRule="auto"/>
        <w:ind w:firstLine="540"/>
        <w:jc w:val="both"/>
        <w:rPr>
          <w:rFonts w:ascii="Times New Roman" w:hAnsi="Times New Roman"/>
          <w:b/>
          <w:bCs/>
        </w:rPr>
      </w:pPr>
      <w:r w:rsidRPr="00901FE2">
        <w:rPr>
          <w:rFonts w:ascii="Times New Roman" w:hAnsi="Times New Roman"/>
        </w:rPr>
        <w:t>– умение задавать вопросы по содержанию прочитанных те</w:t>
      </w:r>
      <w:r w:rsidRPr="00901FE2">
        <w:rPr>
          <w:rFonts w:ascii="Times New Roman" w:hAnsi="Times New Roman"/>
        </w:rPr>
        <w:t>к</w:t>
      </w:r>
      <w:r w:rsidRPr="00901FE2">
        <w:rPr>
          <w:rFonts w:ascii="Times New Roman" w:hAnsi="Times New Roman"/>
        </w:rPr>
        <w:t>стов;</w:t>
      </w:r>
    </w:p>
    <w:p w:rsidR="003E3FAB" w:rsidRPr="00901FE2" w:rsidRDefault="003E3FAB" w:rsidP="00512AAC">
      <w:pPr>
        <w:spacing w:after="0" w:line="240" w:lineRule="auto"/>
        <w:ind w:firstLine="540"/>
        <w:jc w:val="both"/>
        <w:rPr>
          <w:rFonts w:ascii="Times New Roman" w:hAnsi="Times New Roman"/>
          <w:b/>
          <w:bCs/>
        </w:rPr>
      </w:pPr>
      <w:r w:rsidRPr="00901FE2">
        <w:rPr>
          <w:rFonts w:ascii="Times New Roman" w:hAnsi="Times New Roman"/>
        </w:rPr>
        <w:t>– умение составлять речевое высказывание в устной и пис</w:t>
      </w:r>
      <w:r w:rsidRPr="00901FE2">
        <w:rPr>
          <w:rFonts w:ascii="Times New Roman" w:hAnsi="Times New Roman"/>
        </w:rPr>
        <w:t>ь</w:t>
      </w:r>
      <w:r w:rsidRPr="00901FE2">
        <w:rPr>
          <w:rFonts w:ascii="Times New Roman" w:hAnsi="Times New Roman"/>
        </w:rPr>
        <w:t>менной форме в соответствии с поставленной учебной задачей.</w:t>
      </w:r>
    </w:p>
    <w:p w:rsidR="003E3FAB" w:rsidRPr="00901FE2" w:rsidRDefault="003E3FAB" w:rsidP="00512AAC">
      <w:pPr>
        <w:spacing w:after="0" w:line="240" w:lineRule="auto"/>
        <w:ind w:firstLine="540"/>
        <w:jc w:val="both"/>
        <w:rPr>
          <w:rFonts w:ascii="Times New Roman" w:hAnsi="Times New Roman"/>
          <w:b/>
          <w:bCs/>
        </w:rPr>
      </w:pPr>
      <w:r w:rsidRPr="00901FE2">
        <w:rPr>
          <w:rFonts w:ascii="Times New Roman" w:hAnsi="Times New Roman"/>
          <w:b/>
          <w:bCs/>
        </w:rPr>
        <w:t xml:space="preserve">Предметные результаты </w:t>
      </w:r>
      <w:r w:rsidRPr="00901FE2">
        <w:rPr>
          <w:rFonts w:ascii="Times New Roman" w:hAnsi="Times New Roman"/>
        </w:rPr>
        <w:t>изучения блока</w:t>
      </w:r>
      <w:r w:rsidRPr="00901FE2">
        <w:rPr>
          <w:rFonts w:ascii="Times New Roman" w:hAnsi="Times New Roman"/>
          <w:b/>
          <w:bCs/>
        </w:rPr>
        <w:t xml:space="preserve"> «Математич</w:t>
      </w:r>
      <w:r w:rsidRPr="00901FE2">
        <w:rPr>
          <w:rFonts w:ascii="Times New Roman" w:hAnsi="Times New Roman"/>
          <w:b/>
          <w:bCs/>
        </w:rPr>
        <w:t>е</w:t>
      </w:r>
      <w:r w:rsidRPr="00901FE2">
        <w:rPr>
          <w:rFonts w:ascii="Times New Roman" w:hAnsi="Times New Roman"/>
          <w:b/>
          <w:bCs/>
        </w:rPr>
        <w:t>ская грамотность»:</w:t>
      </w:r>
    </w:p>
    <w:p w:rsidR="003E3FAB" w:rsidRPr="00901FE2" w:rsidRDefault="003E3FAB" w:rsidP="00512AAC">
      <w:pPr>
        <w:spacing w:after="0" w:line="240" w:lineRule="auto"/>
        <w:ind w:firstLine="540"/>
        <w:jc w:val="both"/>
        <w:rPr>
          <w:rFonts w:ascii="Times New Roman" w:hAnsi="Times New Roman"/>
        </w:rPr>
      </w:pPr>
      <w:r w:rsidRPr="00901FE2">
        <w:rPr>
          <w:rFonts w:ascii="Times New Roman" w:hAnsi="Times New Roman"/>
        </w:rPr>
        <w:t>– способность формулировать, применять и интерпретир</w:t>
      </w:r>
      <w:r w:rsidRPr="00901FE2">
        <w:rPr>
          <w:rFonts w:ascii="Times New Roman" w:hAnsi="Times New Roman"/>
        </w:rPr>
        <w:t>о</w:t>
      </w:r>
      <w:r w:rsidRPr="00901FE2">
        <w:rPr>
          <w:rFonts w:ascii="Times New Roman" w:hAnsi="Times New Roman"/>
        </w:rPr>
        <w:t>вать математику в разнообразных контекстах;</w:t>
      </w:r>
    </w:p>
    <w:p w:rsidR="003E3FAB" w:rsidRPr="00901FE2" w:rsidRDefault="003E3FAB" w:rsidP="00512AAC">
      <w:pPr>
        <w:spacing w:after="0" w:line="240" w:lineRule="auto"/>
        <w:ind w:firstLine="540"/>
        <w:jc w:val="both"/>
        <w:rPr>
          <w:rFonts w:ascii="Times New Roman" w:hAnsi="Times New Roman"/>
        </w:rPr>
      </w:pPr>
      <w:r w:rsidRPr="00901FE2">
        <w:rPr>
          <w:rFonts w:ascii="Times New Roman" w:hAnsi="Times New Roman"/>
        </w:rPr>
        <w:t>–  способность проводить математические рассужд</w:t>
      </w:r>
      <w:r w:rsidRPr="00901FE2">
        <w:rPr>
          <w:rFonts w:ascii="Times New Roman" w:hAnsi="Times New Roman"/>
        </w:rPr>
        <w:t>е</w:t>
      </w:r>
      <w:r w:rsidRPr="00901FE2">
        <w:rPr>
          <w:rFonts w:ascii="Times New Roman" w:hAnsi="Times New Roman"/>
        </w:rPr>
        <w:t>ния;</w:t>
      </w:r>
    </w:p>
    <w:p w:rsidR="003E3FAB" w:rsidRPr="00901FE2" w:rsidRDefault="003E3FAB" w:rsidP="00512AAC">
      <w:pPr>
        <w:spacing w:after="0" w:line="240" w:lineRule="auto"/>
        <w:ind w:firstLine="540"/>
        <w:jc w:val="both"/>
        <w:rPr>
          <w:rFonts w:ascii="Times New Roman" w:hAnsi="Times New Roman"/>
        </w:rPr>
      </w:pPr>
      <w:r w:rsidRPr="00901FE2">
        <w:rPr>
          <w:rFonts w:ascii="Times New Roman" w:hAnsi="Times New Roman"/>
        </w:rPr>
        <w:t>–  способность использовать математические понятия, фа</w:t>
      </w:r>
      <w:r w:rsidRPr="00901FE2">
        <w:rPr>
          <w:rFonts w:ascii="Times New Roman" w:hAnsi="Times New Roman"/>
        </w:rPr>
        <w:t>к</w:t>
      </w:r>
      <w:r w:rsidRPr="00901FE2">
        <w:rPr>
          <w:rFonts w:ascii="Times New Roman" w:hAnsi="Times New Roman"/>
        </w:rPr>
        <w:t>ты, чтобы описать, объяснить и предсказать я</w:t>
      </w:r>
      <w:r w:rsidRPr="00901FE2">
        <w:rPr>
          <w:rFonts w:ascii="Times New Roman" w:hAnsi="Times New Roman"/>
        </w:rPr>
        <w:t>в</w:t>
      </w:r>
      <w:r w:rsidRPr="00901FE2">
        <w:rPr>
          <w:rFonts w:ascii="Times New Roman" w:hAnsi="Times New Roman"/>
        </w:rPr>
        <w:t xml:space="preserve">ления; </w:t>
      </w:r>
    </w:p>
    <w:p w:rsidR="003E3FAB" w:rsidRPr="00901FE2" w:rsidRDefault="003E3FAB" w:rsidP="00512AAC">
      <w:pPr>
        <w:spacing w:after="0" w:line="240" w:lineRule="auto"/>
        <w:ind w:firstLine="540"/>
        <w:jc w:val="both"/>
        <w:rPr>
          <w:rFonts w:ascii="Times New Roman" w:hAnsi="Times New Roman"/>
          <w:b/>
          <w:bCs/>
        </w:rPr>
      </w:pPr>
      <w:r w:rsidRPr="00901FE2">
        <w:rPr>
          <w:rFonts w:ascii="Times New Roman" w:hAnsi="Times New Roman"/>
        </w:rPr>
        <w:t>–  способность понимать роль математики в мире, высказ</w:t>
      </w:r>
      <w:r w:rsidRPr="00901FE2">
        <w:rPr>
          <w:rFonts w:ascii="Times New Roman" w:hAnsi="Times New Roman"/>
        </w:rPr>
        <w:t>ы</w:t>
      </w:r>
      <w:r w:rsidRPr="00901FE2">
        <w:rPr>
          <w:rFonts w:ascii="Times New Roman" w:hAnsi="Times New Roman"/>
        </w:rPr>
        <w:t>вать обоснованные суждения и принимать решения, которые нео</w:t>
      </w:r>
      <w:r w:rsidRPr="00901FE2">
        <w:rPr>
          <w:rFonts w:ascii="Times New Roman" w:hAnsi="Times New Roman"/>
        </w:rPr>
        <w:t>б</w:t>
      </w:r>
      <w:r w:rsidRPr="00901FE2">
        <w:rPr>
          <w:rFonts w:ascii="Times New Roman" w:hAnsi="Times New Roman"/>
        </w:rPr>
        <w:t>ходимы конструктивному, активному и размы</w:t>
      </w:r>
      <w:r w:rsidRPr="00901FE2">
        <w:rPr>
          <w:rFonts w:ascii="Times New Roman" w:hAnsi="Times New Roman"/>
        </w:rPr>
        <w:t>ш</w:t>
      </w:r>
      <w:r w:rsidRPr="00901FE2">
        <w:rPr>
          <w:rFonts w:ascii="Times New Roman" w:hAnsi="Times New Roman"/>
        </w:rPr>
        <w:t>ляющему человеку.</w:t>
      </w:r>
    </w:p>
    <w:p w:rsidR="003E3FAB" w:rsidRPr="00901FE2" w:rsidRDefault="003E3FAB" w:rsidP="00512AAC">
      <w:pPr>
        <w:spacing w:after="0" w:line="240" w:lineRule="auto"/>
        <w:ind w:firstLine="540"/>
        <w:jc w:val="both"/>
        <w:rPr>
          <w:rFonts w:ascii="Times New Roman" w:hAnsi="Times New Roman"/>
          <w:b/>
          <w:bCs/>
        </w:rPr>
      </w:pPr>
      <w:r w:rsidRPr="00901FE2">
        <w:rPr>
          <w:rFonts w:ascii="Times New Roman" w:hAnsi="Times New Roman"/>
          <w:b/>
          <w:bCs/>
        </w:rPr>
        <w:t xml:space="preserve">Предметные результаты </w:t>
      </w:r>
      <w:r w:rsidRPr="00901FE2">
        <w:rPr>
          <w:rFonts w:ascii="Times New Roman" w:hAnsi="Times New Roman"/>
        </w:rPr>
        <w:t>изучения блока</w:t>
      </w:r>
      <w:r w:rsidRPr="00901FE2">
        <w:rPr>
          <w:rFonts w:ascii="Times New Roman" w:hAnsi="Times New Roman"/>
          <w:b/>
          <w:bCs/>
        </w:rPr>
        <w:t xml:space="preserve"> «Финансовая гр</w:t>
      </w:r>
      <w:r w:rsidRPr="00901FE2">
        <w:rPr>
          <w:rFonts w:ascii="Times New Roman" w:hAnsi="Times New Roman"/>
          <w:b/>
          <w:bCs/>
        </w:rPr>
        <w:t>а</w:t>
      </w:r>
      <w:r w:rsidRPr="00901FE2">
        <w:rPr>
          <w:rFonts w:ascii="Times New Roman" w:hAnsi="Times New Roman"/>
          <w:b/>
          <w:bCs/>
        </w:rPr>
        <w:t>мотность»:</w:t>
      </w:r>
    </w:p>
    <w:p w:rsidR="003E3FAB" w:rsidRPr="00901FE2" w:rsidRDefault="003E3FAB" w:rsidP="00512AAC">
      <w:pPr>
        <w:spacing w:after="0" w:line="240" w:lineRule="auto"/>
        <w:ind w:firstLine="540"/>
        <w:jc w:val="both"/>
        <w:rPr>
          <w:rFonts w:ascii="Times New Roman" w:hAnsi="Times New Roman"/>
        </w:rPr>
      </w:pPr>
      <w:r w:rsidRPr="00901FE2">
        <w:rPr>
          <w:rFonts w:ascii="Times New Roman" w:hAnsi="Times New Roman"/>
        </w:rPr>
        <w:t xml:space="preserve">– понимание и правильное использование экономических терминов; </w:t>
      </w:r>
    </w:p>
    <w:p w:rsidR="003E3FAB" w:rsidRPr="00901FE2" w:rsidRDefault="003E3FAB" w:rsidP="00512AAC">
      <w:pPr>
        <w:spacing w:after="0" w:line="240" w:lineRule="auto"/>
        <w:ind w:firstLine="540"/>
        <w:jc w:val="both"/>
        <w:rPr>
          <w:rFonts w:ascii="Times New Roman" w:hAnsi="Times New Roman"/>
        </w:rPr>
      </w:pPr>
      <w:r w:rsidRPr="00901FE2">
        <w:rPr>
          <w:rFonts w:ascii="Times New Roman" w:hAnsi="Times New Roman"/>
        </w:rPr>
        <w:t xml:space="preserve">– представление о банковских картах; </w:t>
      </w:r>
    </w:p>
    <w:p w:rsidR="003E3FAB" w:rsidRPr="00901FE2" w:rsidRDefault="003E3FAB" w:rsidP="00512AAC">
      <w:pPr>
        <w:spacing w:after="0" w:line="240" w:lineRule="auto"/>
        <w:ind w:firstLine="540"/>
        <w:jc w:val="both"/>
        <w:rPr>
          <w:rFonts w:ascii="Times New Roman" w:hAnsi="Times New Roman"/>
        </w:rPr>
      </w:pPr>
      <w:r w:rsidRPr="00901FE2">
        <w:rPr>
          <w:rFonts w:ascii="Times New Roman" w:hAnsi="Times New Roman"/>
        </w:rPr>
        <w:t>– умение правильно обращаться с поврежденными деньг</w:t>
      </w:r>
      <w:r w:rsidRPr="00901FE2">
        <w:rPr>
          <w:rFonts w:ascii="Times New Roman" w:hAnsi="Times New Roman"/>
        </w:rPr>
        <w:t>а</w:t>
      </w:r>
      <w:r w:rsidRPr="00901FE2">
        <w:rPr>
          <w:rFonts w:ascii="Times New Roman" w:hAnsi="Times New Roman"/>
        </w:rPr>
        <w:t>ми;</w:t>
      </w:r>
    </w:p>
    <w:p w:rsidR="003E3FAB" w:rsidRPr="00901FE2" w:rsidRDefault="003E3FAB" w:rsidP="00512AAC">
      <w:pPr>
        <w:spacing w:after="0" w:line="240" w:lineRule="auto"/>
        <w:ind w:firstLine="540"/>
        <w:jc w:val="both"/>
        <w:rPr>
          <w:rFonts w:ascii="Times New Roman" w:hAnsi="Times New Roman"/>
        </w:rPr>
      </w:pPr>
      <w:r w:rsidRPr="00901FE2">
        <w:rPr>
          <w:rFonts w:ascii="Times New Roman" w:hAnsi="Times New Roman"/>
        </w:rPr>
        <w:t xml:space="preserve">– представление о различных банковских услугах; </w:t>
      </w:r>
    </w:p>
    <w:p w:rsidR="003E3FAB" w:rsidRPr="00512AAC" w:rsidRDefault="003E3FAB" w:rsidP="00512AAC">
      <w:pPr>
        <w:spacing w:after="0" w:line="240" w:lineRule="auto"/>
        <w:ind w:firstLine="540"/>
        <w:rPr>
          <w:rFonts w:ascii="Times New Roman" w:hAnsi="Times New Roman"/>
          <w:b/>
        </w:rPr>
      </w:pPr>
      <w:r w:rsidRPr="00901FE2">
        <w:rPr>
          <w:rFonts w:ascii="Times New Roman" w:hAnsi="Times New Roman"/>
        </w:rPr>
        <w:t>– проведение элементарных финансовых расч</w:t>
      </w:r>
      <w:r w:rsidRPr="00901FE2">
        <w:rPr>
          <w:rFonts w:ascii="Times New Roman" w:hAnsi="Times New Roman"/>
        </w:rPr>
        <w:t>ё</w:t>
      </w:r>
      <w:r w:rsidRPr="00901FE2">
        <w:rPr>
          <w:rFonts w:ascii="Times New Roman" w:hAnsi="Times New Roman"/>
        </w:rPr>
        <w:t>тов.</w:t>
      </w:r>
    </w:p>
    <w:p w:rsidR="003E3FAB" w:rsidRPr="00901FE2" w:rsidRDefault="003E3FAB" w:rsidP="00512AAC">
      <w:pPr>
        <w:spacing w:after="0" w:line="240" w:lineRule="auto"/>
        <w:ind w:firstLine="540"/>
        <w:jc w:val="both"/>
        <w:rPr>
          <w:rFonts w:ascii="Times New Roman" w:hAnsi="Times New Roman"/>
          <w:b/>
          <w:bCs/>
        </w:rPr>
      </w:pPr>
      <w:r w:rsidRPr="00901FE2">
        <w:rPr>
          <w:rFonts w:ascii="Times New Roman" w:hAnsi="Times New Roman"/>
          <w:b/>
          <w:bCs/>
        </w:rPr>
        <w:t xml:space="preserve">Предметные результаты </w:t>
      </w:r>
      <w:r w:rsidRPr="00901FE2">
        <w:rPr>
          <w:rFonts w:ascii="Times New Roman" w:hAnsi="Times New Roman"/>
        </w:rPr>
        <w:t>изучения блока</w:t>
      </w:r>
      <w:r w:rsidRPr="00901FE2">
        <w:rPr>
          <w:rFonts w:ascii="Times New Roman" w:hAnsi="Times New Roman"/>
          <w:b/>
          <w:bCs/>
        </w:rPr>
        <w:t xml:space="preserve"> «Естественно-н</w:t>
      </w:r>
      <w:r w:rsidRPr="00901FE2">
        <w:rPr>
          <w:rFonts w:ascii="Times New Roman" w:hAnsi="Times New Roman"/>
          <w:b/>
          <w:bCs/>
        </w:rPr>
        <w:t>а</w:t>
      </w:r>
      <w:r w:rsidRPr="00901FE2">
        <w:rPr>
          <w:rFonts w:ascii="Times New Roman" w:hAnsi="Times New Roman"/>
          <w:b/>
          <w:bCs/>
        </w:rPr>
        <w:t>учная грамотность»:</w:t>
      </w:r>
    </w:p>
    <w:p w:rsidR="003E3FAB" w:rsidRPr="00901FE2" w:rsidRDefault="003E3FAB" w:rsidP="00512AAC">
      <w:pPr>
        <w:spacing w:after="0" w:line="240" w:lineRule="auto"/>
        <w:ind w:firstLine="540"/>
        <w:jc w:val="both"/>
        <w:rPr>
          <w:rFonts w:ascii="Times New Roman" w:hAnsi="Times New Roman"/>
        </w:rPr>
      </w:pPr>
      <w:r w:rsidRPr="00901FE2">
        <w:rPr>
          <w:rFonts w:ascii="Times New Roman" w:hAnsi="Times New Roman"/>
        </w:rPr>
        <w:t>– способность осваивать и использовать естественно-научные знания для распознания и постановки в</w:t>
      </w:r>
      <w:r w:rsidRPr="00901FE2">
        <w:rPr>
          <w:rFonts w:ascii="Times New Roman" w:hAnsi="Times New Roman"/>
        </w:rPr>
        <w:t>о</w:t>
      </w:r>
      <w:r w:rsidRPr="00901FE2">
        <w:rPr>
          <w:rFonts w:ascii="Times New Roman" w:hAnsi="Times New Roman"/>
        </w:rPr>
        <w:t>просов, для освоения новых знаний, для объяснения естественно-научных явлений и формул</w:t>
      </w:r>
      <w:r w:rsidRPr="00901FE2">
        <w:rPr>
          <w:rFonts w:ascii="Times New Roman" w:hAnsi="Times New Roman"/>
        </w:rPr>
        <w:t>и</w:t>
      </w:r>
      <w:r w:rsidRPr="00901FE2">
        <w:rPr>
          <w:rFonts w:ascii="Times New Roman" w:hAnsi="Times New Roman"/>
        </w:rPr>
        <w:t>рования основанных на научных доказ</w:t>
      </w:r>
      <w:r w:rsidRPr="00901FE2">
        <w:rPr>
          <w:rFonts w:ascii="Times New Roman" w:hAnsi="Times New Roman"/>
        </w:rPr>
        <w:t>а</w:t>
      </w:r>
      <w:r w:rsidRPr="00901FE2">
        <w:rPr>
          <w:rFonts w:ascii="Times New Roman" w:hAnsi="Times New Roman"/>
        </w:rPr>
        <w:t>тельствах выводов;</w:t>
      </w:r>
    </w:p>
    <w:p w:rsidR="003E3FAB" w:rsidRPr="00901FE2" w:rsidRDefault="003E3FAB" w:rsidP="00512AAC">
      <w:pPr>
        <w:spacing w:after="0" w:line="240" w:lineRule="auto"/>
        <w:ind w:firstLine="540"/>
        <w:jc w:val="both"/>
        <w:rPr>
          <w:rFonts w:ascii="Times New Roman" w:hAnsi="Times New Roman"/>
        </w:rPr>
      </w:pPr>
      <w:r w:rsidRPr="00901FE2">
        <w:rPr>
          <w:rFonts w:ascii="Times New Roman" w:hAnsi="Times New Roman"/>
        </w:rPr>
        <w:t>– способность понимать основные особенности естествозн</w:t>
      </w:r>
      <w:r w:rsidRPr="00901FE2">
        <w:rPr>
          <w:rFonts w:ascii="Times New Roman" w:hAnsi="Times New Roman"/>
        </w:rPr>
        <w:t>а</w:t>
      </w:r>
      <w:r w:rsidRPr="00901FE2">
        <w:rPr>
          <w:rFonts w:ascii="Times New Roman" w:hAnsi="Times New Roman"/>
        </w:rPr>
        <w:t>ния как формы человеческого познания.</w:t>
      </w:r>
    </w:p>
    <w:p w:rsidR="003E3FAB" w:rsidRPr="00DA5484" w:rsidRDefault="003E3FAB" w:rsidP="00C168F1">
      <w:pPr>
        <w:tabs>
          <w:tab w:val="left" w:pos="6240"/>
        </w:tabs>
        <w:spacing w:after="0"/>
        <w:ind w:left="6"/>
        <w:jc w:val="both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p w:rsidR="003E3FAB" w:rsidRPr="00901FE2" w:rsidRDefault="003E3FAB" w:rsidP="00512AAC">
      <w:pPr>
        <w:spacing w:line="245" w:lineRule="auto"/>
        <w:jc w:val="center"/>
        <w:rPr>
          <w:rFonts w:ascii="Times New Roman ??????????" w:hAnsi="Times New Roman ??????????"/>
          <w:b/>
          <w:smallCaps/>
        </w:rPr>
      </w:pPr>
      <w:r w:rsidRPr="00901FE2">
        <w:rPr>
          <w:rFonts w:ascii="Times New Roman" w:hAnsi="Times New Roman"/>
          <w:b/>
          <w:smallCaps/>
        </w:rPr>
        <w:t>Оценка д</w:t>
      </w:r>
      <w:r w:rsidRPr="00901FE2">
        <w:rPr>
          <w:rFonts w:ascii="Times New Roman ??????????" w:hAnsi="Times New Roman ??????????"/>
          <w:b/>
          <w:smallCaps/>
        </w:rPr>
        <w:t>ост</w:t>
      </w:r>
      <w:r w:rsidRPr="00901FE2">
        <w:rPr>
          <w:rFonts w:ascii="Times New Roman ??????????" w:hAnsi="Times New Roman ??????????"/>
          <w:b/>
          <w:smallCaps/>
        </w:rPr>
        <w:t>и</w:t>
      </w:r>
      <w:r w:rsidRPr="00901FE2">
        <w:rPr>
          <w:rFonts w:ascii="Times New Roman ??????????" w:hAnsi="Times New Roman ??????????"/>
          <w:b/>
          <w:smallCaps/>
        </w:rPr>
        <w:t>жения планируемы</w:t>
      </w:r>
      <w:r w:rsidRPr="00901FE2">
        <w:rPr>
          <w:rFonts w:ascii="Times New Roman" w:hAnsi="Times New Roman"/>
          <w:b/>
          <w:smallCaps/>
        </w:rPr>
        <w:t>х</w:t>
      </w:r>
      <w:r w:rsidRPr="00901FE2">
        <w:rPr>
          <w:rFonts w:ascii="Times New Roman ??????????" w:hAnsi="Times New Roman ??????????"/>
          <w:b/>
          <w:smallCaps/>
        </w:rPr>
        <w:t xml:space="preserve"> результатов</w:t>
      </w:r>
    </w:p>
    <w:p w:rsidR="003E3FAB" w:rsidRPr="00901FE2" w:rsidRDefault="003E3FAB" w:rsidP="00512AAC">
      <w:pPr>
        <w:spacing w:line="245" w:lineRule="auto"/>
        <w:ind w:firstLine="540"/>
        <w:jc w:val="both"/>
        <w:rPr>
          <w:rFonts w:ascii="Times New Roman" w:hAnsi="Times New Roman"/>
          <w:bCs/>
        </w:rPr>
      </w:pPr>
      <w:r w:rsidRPr="00901FE2">
        <w:rPr>
          <w:rFonts w:ascii="Times New Roman" w:hAnsi="Times New Roman"/>
          <w:bCs/>
        </w:rPr>
        <w:t>Обучение ведется на безотметочной основе.</w:t>
      </w:r>
    </w:p>
    <w:p w:rsidR="003E3FAB" w:rsidRPr="00901FE2" w:rsidRDefault="003E3FAB" w:rsidP="00512AAC">
      <w:pPr>
        <w:spacing w:line="245" w:lineRule="auto"/>
        <w:ind w:firstLine="540"/>
        <w:jc w:val="both"/>
        <w:rPr>
          <w:rFonts w:ascii="Times New Roman" w:hAnsi="Times New Roman"/>
        </w:rPr>
      </w:pPr>
      <w:r w:rsidRPr="00901FE2">
        <w:rPr>
          <w:rFonts w:ascii="Times New Roman" w:hAnsi="Times New Roman"/>
        </w:rPr>
        <w:t>Для оценки эффективности</w:t>
      </w:r>
      <w:r w:rsidRPr="00901FE2">
        <w:rPr>
          <w:rFonts w:ascii="Times New Roman" w:hAnsi="Times New Roman"/>
          <w:b/>
        </w:rPr>
        <w:t xml:space="preserve"> </w:t>
      </w:r>
      <w:r w:rsidRPr="00901FE2">
        <w:rPr>
          <w:rFonts w:ascii="Times New Roman" w:hAnsi="Times New Roman"/>
        </w:rPr>
        <w:t>занятий можно использовать сл</w:t>
      </w:r>
      <w:r w:rsidRPr="00901FE2">
        <w:rPr>
          <w:rFonts w:ascii="Times New Roman" w:hAnsi="Times New Roman"/>
        </w:rPr>
        <w:t>е</w:t>
      </w:r>
      <w:r w:rsidRPr="00901FE2">
        <w:rPr>
          <w:rFonts w:ascii="Times New Roman" w:hAnsi="Times New Roman"/>
        </w:rPr>
        <w:t>дующие показатели:</w:t>
      </w:r>
    </w:p>
    <w:p w:rsidR="003E3FAB" w:rsidRPr="00901FE2" w:rsidRDefault="003E3FAB" w:rsidP="00512AAC">
      <w:pPr>
        <w:numPr>
          <w:ilvl w:val="0"/>
          <w:numId w:val="9"/>
        </w:numPr>
        <w:spacing w:after="0" w:line="245" w:lineRule="auto"/>
        <w:ind w:left="0" w:firstLine="540"/>
        <w:jc w:val="both"/>
        <w:rPr>
          <w:rFonts w:ascii="Times New Roman" w:hAnsi="Times New Roman"/>
        </w:rPr>
      </w:pPr>
      <w:r w:rsidRPr="00901FE2">
        <w:rPr>
          <w:rFonts w:ascii="Times New Roman" w:hAnsi="Times New Roman"/>
        </w:rPr>
        <w:t>степень помощи, которую оказывает учитель уч</w:t>
      </w:r>
      <w:r w:rsidRPr="00901FE2">
        <w:rPr>
          <w:rFonts w:ascii="Times New Roman" w:hAnsi="Times New Roman"/>
        </w:rPr>
        <w:t>а</w:t>
      </w:r>
      <w:r w:rsidRPr="00901FE2">
        <w:rPr>
          <w:rFonts w:ascii="Times New Roman" w:hAnsi="Times New Roman"/>
        </w:rPr>
        <w:t>щимся при выполнении зад</w:t>
      </w:r>
      <w:r w:rsidRPr="00901FE2">
        <w:rPr>
          <w:rFonts w:ascii="Times New Roman" w:hAnsi="Times New Roman"/>
        </w:rPr>
        <w:t>а</w:t>
      </w:r>
      <w:r w:rsidRPr="00901FE2">
        <w:rPr>
          <w:rFonts w:ascii="Times New Roman" w:hAnsi="Times New Roman"/>
        </w:rPr>
        <w:t>ний;</w:t>
      </w:r>
    </w:p>
    <w:p w:rsidR="003E3FAB" w:rsidRPr="00901FE2" w:rsidRDefault="003E3FAB" w:rsidP="00512AAC">
      <w:pPr>
        <w:numPr>
          <w:ilvl w:val="0"/>
          <w:numId w:val="9"/>
        </w:numPr>
        <w:spacing w:after="0" w:line="245" w:lineRule="auto"/>
        <w:ind w:left="0" w:firstLine="540"/>
        <w:jc w:val="both"/>
        <w:rPr>
          <w:rFonts w:ascii="Times New Roman" w:hAnsi="Times New Roman"/>
        </w:rPr>
      </w:pPr>
      <w:r w:rsidRPr="00901FE2">
        <w:rPr>
          <w:rFonts w:ascii="Times New Roman" w:hAnsi="Times New Roman"/>
        </w:rPr>
        <w:t>поведение детей на занятиях: живость, активность, заинт</w:t>
      </w:r>
      <w:r w:rsidRPr="00901FE2">
        <w:rPr>
          <w:rFonts w:ascii="Times New Roman" w:hAnsi="Times New Roman"/>
        </w:rPr>
        <w:t>е</w:t>
      </w:r>
      <w:r w:rsidRPr="00901FE2">
        <w:rPr>
          <w:rFonts w:ascii="Times New Roman" w:hAnsi="Times New Roman"/>
        </w:rPr>
        <w:t>ресованность обеспечивают положительные р</w:t>
      </w:r>
      <w:r w:rsidRPr="00901FE2">
        <w:rPr>
          <w:rFonts w:ascii="Times New Roman" w:hAnsi="Times New Roman"/>
        </w:rPr>
        <w:t>е</w:t>
      </w:r>
      <w:r w:rsidRPr="00901FE2">
        <w:rPr>
          <w:rFonts w:ascii="Times New Roman" w:hAnsi="Times New Roman"/>
        </w:rPr>
        <w:t>зультаты;</w:t>
      </w:r>
    </w:p>
    <w:p w:rsidR="003E3FAB" w:rsidRPr="00901FE2" w:rsidRDefault="003E3FAB" w:rsidP="00512AAC">
      <w:pPr>
        <w:numPr>
          <w:ilvl w:val="0"/>
          <w:numId w:val="9"/>
        </w:numPr>
        <w:spacing w:after="0" w:line="245" w:lineRule="auto"/>
        <w:ind w:left="0" w:firstLine="540"/>
        <w:jc w:val="both"/>
        <w:rPr>
          <w:rFonts w:ascii="Times New Roman" w:hAnsi="Times New Roman"/>
        </w:rPr>
      </w:pPr>
      <w:r w:rsidRPr="00901FE2">
        <w:rPr>
          <w:rFonts w:ascii="Times New Roman" w:hAnsi="Times New Roman"/>
        </w:rPr>
        <w:t>результаты выполнения тестовых заданий и заданий из ко</w:t>
      </w:r>
      <w:r w:rsidRPr="00901FE2">
        <w:rPr>
          <w:rFonts w:ascii="Times New Roman" w:hAnsi="Times New Roman"/>
        </w:rPr>
        <w:t>н</w:t>
      </w:r>
      <w:r w:rsidRPr="00901FE2">
        <w:rPr>
          <w:rFonts w:ascii="Times New Roman" w:hAnsi="Times New Roman"/>
        </w:rPr>
        <w:t>курса эрудитов, при выполнении которых выявляется, спра</w:t>
      </w:r>
      <w:r w:rsidRPr="00901FE2">
        <w:rPr>
          <w:rFonts w:ascii="Times New Roman" w:hAnsi="Times New Roman"/>
        </w:rPr>
        <w:t>в</w:t>
      </w:r>
      <w:r w:rsidRPr="00901FE2">
        <w:rPr>
          <w:rFonts w:ascii="Times New Roman" w:hAnsi="Times New Roman"/>
        </w:rPr>
        <w:t>ляются ли ученики с ними самосто</w:t>
      </w:r>
      <w:r w:rsidRPr="00901FE2">
        <w:rPr>
          <w:rFonts w:ascii="Times New Roman" w:hAnsi="Times New Roman"/>
        </w:rPr>
        <w:t>я</w:t>
      </w:r>
      <w:r w:rsidRPr="00901FE2">
        <w:rPr>
          <w:rFonts w:ascii="Times New Roman" w:hAnsi="Times New Roman"/>
        </w:rPr>
        <w:t>тельно;</w:t>
      </w:r>
    </w:p>
    <w:p w:rsidR="003E3FAB" w:rsidRPr="00901FE2" w:rsidRDefault="003E3FAB" w:rsidP="00512AAC">
      <w:pPr>
        <w:numPr>
          <w:ilvl w:val="0"/>
          <w:numId w:val="9"/>
        </w:numPr>
        <w:spacing w:after="0" w:line="240" w:lineRule="auto"/>
        <w:ind w:left="0" w:firstLine="540"/>
        <w:jc w:val="both"/>
        <w:rPr>
          <w:rFonts w:ascii="Times New Roman" w:hAnsi="Times New Roman"/>
        </w:rPr>
      </w:pPr>
      <w:r w:rsidRPr="00901FE2">
        <w:rPr>
          <w:rFonts w:ascii="Times New Roman" w:hAnsi="Times New Roman"/>
        </w:rPr>
        <w:t>косвенным показателем эффективности занятий м</w:t>
      </w:r>
      <w:r w:rsidRPr="00901FE2">
        <w:rPr>
          <w:rFonts w:ascii="Times New Roman" w:hAnsi="Times New Roman"/>
        </w:rPr>
        <w:t>о</w:t>
      </w:r>
      <w:r w:rsidRPr="00901FE2">
        <w:rPr>
          <w:rFonts w:ascii="Times New Roman" w:hAnsi="Times New Roman"/>
        </w:rPr>
        <w:t>жет быть повышение качества успеваемости по математике, ру</w:t>
      </w:r>
      <w:r w:rsidRPr="00901FE2">
        <w:rPr>
          <w:rFonts w:ascii="Times New Roman" w:hAnsi="Times New Roman"/>
        </w:rPr>
        <w:t>с</w:t>
      </w:r>
      <w:r w:rsidRPr="00901FE2">
        <w:rPr>
          <w:rFonts w:ascii="Times New Roman" w:hAnsi="Times New Roman"/>
        </w:rPr>
        <w:t>скому языку, окружающему миру, литературному чт</w:t>
      </w:r>
      <w:r w:rsidRPr="00901FE2">
        <w:rPr>
          <w:rFonts w:ascii="Times New Roman" w:hAnsi="Times New Roman"/>
        </w:rPr>
        <w:t>е</w:t>
      </w:r>
      <w:r w:rsidRPr="00901FE2">
        <w:rPr>
          <w:rFonts w:ascii="Times New Roman" w:hAnsi="Times New Roman"/>
        </w:rPr>
        <w:t>нию и другим предметам.</w:t>
      </w:r>
    </w:p>
    <w:p w:rsidR="003E3FAB" w:rsidRDefault="003E3FAB" w:rsidP="00963622">
      <w:pPr>
        <w:spacing w:after="0"/>
        <w:ind w:right="527"/>
        <w:jc w:val="center"/>
        <w:rPr>
          <w:rFonts w:ascii="Times New Roman" w:hAnsi="Times New Roman"/>
          <w:b/>
          <w:sz w:val="24"/>
          <w:szCs w:val="24"/>
        </w:rPr>
      </w:pPr>
    </w:p>
    <w:p w:rsidR="003E3FAB" w:rsidRPr="00DA5484" w:rsidRDefault="003E3FAB" w:rsidP="00963622">
      <w:pPr>
        <w:spacing w:after="0"/>
        <w:ind w:right="527"/>
        <w:jc w:val="center"/>
        <w:rPr>
          <w:rFonts w:ascii="Times New Roman" w:hAnsi="Times New Roman"/>
          <w:b/>
          <w:sz w:val="24"/>
          <w:szCs w:val="24"/>
        </w:rPr>
      </w:pPr>
      <w:r w:rsidRPr="00DA5484">
        <w:rPr>
          <w:rFonts w:ascii="Times New Roman" w:hAnsi="Times New Roman"/>
          <w:b/>
          <w:sz w:val="24"/>
          <w:szCs w:val="24"/>
        </w:rPr>
        <w:t>Содержание программы 2 класс (34 ч)</w:t>
      </w:r>
    </w:p>
    <w:p w:rsidR="003E3FAB" w:rsidRPr="00DA5484" w:rsidRDefault="003E3FAB" w:rsidP="00963622">
      <w:pPr>
        <w:spacing w:after="0"/>
        <w:ind w:right="527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817"/>
        <w:gridCol w:w="2835"/>
        <w:gridCol w:w="1134"/>
        <w:gridCol w:w="3107"/>
        <w:gridCol w:w="1821"/>
      </w:tblGrid>
      <w:tr w:rsidR="003E3FAB" w:rsidRPr="00DA5484" w:rsidTr="00D32645">
        <w:tc>
          <w:tcPr>
            <w:tcW w:w="817" w:type="dxa"/>
          </w:tcPr>
          <w:p w:rsidR="003E3FAB" w:rsidRPr="00DA5484" w:rsidRDefault="003E3FAB" w:rsidP="00D326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5484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2835" w:type="dxa"/>
          </w:tcPr>
          <w:p w:rsidR="003E3FAB" w:rsidRPr="00DA5484" w:rsidRDefault="003E3FAB" w:rsidP="00D32645">
            <w:pPr>
              <w:spacing w:after="0" w:line="240" w:lineRule="auto"/>
              <w:ind w:right="52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5484">
              <w:rPr>
                <w:rFonts w:ascii="Times New Roman" w:hAnsi="Times New Roman"/>
                <w:sz w:val="24"/>
                <w:szCs w:val="24"/>
              </w:rPr>
              <w:t xml:space="preserve">Раздел </w:t>
            </w:r>
          </w:p>
        </w:tc>
        <w:tc>
          <w:tcPr>
            <w:tcW w:w="1134" w:type="dxa"/>
          </w:tcPr>
          <w:p w:rsidR="003E3FAB" w:rsidRPr="00DA5484" w:rsidRDefault="003E3FAB" w:rsidP="00D32645">
            <w:pPr>
              <w:spacing w:after="0" w:line="240" w:lineRule="auto"/>
              <w:ind w:right="17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5484">
              <w:rPr>
                <w:rFonts w:ascii="Times New Roman" w:hAnsi="Times New Roman"/>
                <w:sz w:val="24"/>
                <w:szCs w:val="24"/>
              </w:rPr>
              <w:t>Кол-во часов</w:t>
            </w:r>
          </w:p>
        </w:tc>
        <w:tc>
          <w:tcPr>
            <w:tcW w:w="3107" w:type="dxa"/>
          </w:tcPr>
          <w:p w:rsidR="003E3FAB" w:rsidRPr="00DA5484" w:rsidRDefault="003E3FAB" w:rsidP="00D32645">
            <w:pPr>
              <w:spacing w:after="0" w:line="240" w:lineRule="auto"/>
              <w:ind w:right="52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5484">
              <w:rPr>
                <w:rFonts w:ascii="Times New Roman" w:hAnsi="Times New Roman"/>
                <w:sz w:val="24"/>
                <w:szCs w:val="24"/>
              </w:rPr>
              <w:t>Содержание</w:t>
            </w:r>
          </w:p>
        </w:tc>
        <w:tc>
          <w:tcPr>
            <w:tcW w:w="1821" w:type="dxa"/>
          </w:tcPr>
          <w:p w:rsidR="003E3FAB" w:rsidRPr="00DA5484" w:rsidRDefault="003E3FAB" w:rsidP="00D32645">
            <w:pPr>
              <w:spacing w:after="0" w:line="240" w:lineRule="auto"/>
              <w:ind w:right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5484">
              <w:rPr>
                <w:rFonts w:ascii="Times New Roman" w:hAnsi="Times New Roman"/>
                <w:sz w:val="24"/>
                <w:szCs w:val="24"/>
              </w:rPr>
              <w:t>Формы внеурочной деятельности</w:t>
            </w:r>
          </w:p>
        </w:tc>
      </w:tr>
      <w:tr w:rsidR="003E3FAB" w:rsidRPr="00DA5484" w:rsidTr="00D32645">
        <w:tc>
          <w:tcPr>
            <w:tcW w:w="817" w:type="dxa"/>
          </w:tcPr>
          <w:p w:rsidR="003E3FAB" w:rsidRPr="00DA5484" w:rsidRDefault="003E3FAB" w:rsidP="00D326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54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3E3FAB" w:rsidRPr="00DA5484" w:rsidRDefault="003E3FAB" w:rsidP="00D32645">
            <w:pPr>
              <w:spacing w:after="0" w:line="240" w:lineRule="auto"/>
              <w:ind w:right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5484">
              <w:rPr>
                <w:rFonts w:ascii="Times New Roman" w:hAnsi="Times New Roman"/>
                <w:sz w:val="24"/>
                <w:szCs w:val="24"/>
              </w:rPr>
              <w:t>Читательская грамотность</w:t>
            </w:r>
          </w:p>
        </w:tc>
        <w:tc>
          <w:tcPr>
            <w:tcW w:w="1134" w:type="dxa"/>
          </w:tcPr>
          <w:p w:rsidR="003E3FAB" w:rsidRPr="00DA5484" w:rsidRDefault="003E3FAB" w:rsidP="00D32645">
            <w:pPr>
              <w:spacing w:after="0" w:line="240" w:lineRule="auto"/>
              <w:ind w:righ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5484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3E3FAB" w:rsidRPr="00DA5484" w:rsidRDefault="003E3FAB" w:rsidP="00D32645">
            <w:pPr>
              <w:spacing w:after="0" w:line="240" w:lineRule="auto"/>
              <w:ind w:right="3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E3FAB" w:rsidRPr="00DA5484" w:rsidRDefault="003E3FAB" w:rsidP="00D32645">
            <w:pPr>
              <w:spacing w:after="0" w:line="240" w:lineRule="auto"/>
              <w:ind w:righ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5484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3E3FAB" w:rsidRPr="00DA5484" w:rsidRDefault="003E3FAB" w:rsidP="00D32645">
            <w:pPr>
              <w:spacing w:after="0" w:line="240" w:lineRule="auto"/>
              <w:ind w:right="3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E3FAB" w:rsidRPr="00DA5484" w:rsidRDefault="003E3FAB" w:rsidP="00D32645">
            <w:pPr>
              <w:spacing w:after="0" w:line="240" w:lineRule="auto"/>
              <w:ind w:righ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5484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3E3FAB" w:rsidRPr="00DA5484" w:rsidRDefault="003E3FAB" w:rsidP="00D32645">
            <w:pPr>
              <w:spacing w:after="0" w:line="240" w:lineRule="auto"/>
              <w:ind w:righ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5484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3E3FAB" w:rsidRPr="00DA5484" w:rsidRDefault="003E3FAB" w:rsidP="00D32645">
            <w:pPr>
              <w:spacing w:after="0" w:line="240" w:lineRule="auto"/>
              <w:ind w:right="3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E3FAB" w:rsidRPr="00DA5484" w:rsidRDefault="003E3FAB" w:rsidP="00D32645">
            <w:pPr>
              <w:spacing w:after="0" w:line="240" w:lineRule="auto"/>
              <w:ind w:righ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5484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3E3FAB" w:rsidRPr="00DA5484" w:rsidRDefault="003E3FAB" w:rsidP="00D32645">
            <w:pPr>
              <w:spacing w:after="0" w:line="240" w:lineRule="auto"/>
              <w:ind w:righ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5484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3E3FAB" w:rsidRPr="00DA5484" w:rsidRDefault="003E3FAB" w:rsidP="00D32645">
            <w:pPr>
              <w:spacing w:after="0" w:line="240" w:lineRule="auto"/>
              <w:ind w:righ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5484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3E3FAB" w:rsidRPr="00DA5484" w:rsidRDefault="003E3FAB" w:rsidP="00D32645">
            <w:pPr>
              <w:spacing w:after="0" w:line="240" w:lineRule="auto"/>
              <w:ind w:righ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5484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3E3FAB" w:rsidRPr="00DA5484" w:rsidRDefault="003E3FAB" w:rsidP="00D32645">
            <w:pPr>
              <w:spacing w:after="0" w:line="240" w:lineRule="auto"/>
              <w:ind w:righ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5484">
              <w:rPr>
                <w:rFonts w:ascii="Times New Roman" w:hAnsi="Times New Roman"/>
                <w:sz w:val="24"/>
                <w:szCs w:val="24"/>
              </w:rPr>
              <w:t>0,5</w:t>
            </w:r>
          </w:p>
          <w:p w:rsidR="003E3FAB" w:rsidRPr="00DA5484" w:rsidRDefault="003E3FAB" w:rsidP="00D32645">
            <w:pPr>
              <w:spacing w:after="0" w:line="240" w:lineRule="auto"/>
              <w:ind w:right="3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07" w:type="dxa"/>
          </w:tcPr>
          <w:p w:rsidR="003E3FAB" w:rsidRPr="00DA5484" w:rsidRDefault="003E3FAB" w:rsidP="00D3264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5484">
              <w:rPr>
                <w:rFonts w:ascii="Times New Roman" w:hAnsi="Times New Roman"/>
                <w:sz w:val="24"/>
                <w:szCs w:val="24"/>
              </w:rPr>
              <w:t xml:space="preserve">Михаил Пришвин. Беличья память. </w:t>
            </w:r>
          </w:p>
          <w:p w:rsidR="003E3FAB" w:rsidRPr="00DA5484" w:rsidRDefault="003E3FAB" w:rsidP="00D3264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5484">
              <w:rPr>
                <w:rFonts w:ascii="Times New Roman" w:hAnsi="Times New Roman"/>
                <w:sz w:val="24"/>
                <w:szCs w:val="24"/>
              </w:rPr>
              <w:t>И. Соколов-Микитов. В берлоге.</w:t>
            </w:r>
          </w:p>
          <w:p w:rsidR="003E3FAB" w:rsidRPr="00DA5484" w:rsidRDefault="003E3FAB" w:rsidP="00D3264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5484">
              <w:rPr>
                <w:rFonts w:ascii="Times New Roman" w:hAnsi="Times New Roman"/>
                <w:sz w:val="24"/>
                <w:szCs w:val="24"/>
              </w:rPr>
              <w:t xml:space="preserve">Лев Толстой. Зайцы. </w:t>
            </w:r>
          </w:p>
          <w:p w:rsidR="003E3FAB" w:rsidRPr="00DA5484" w:rsidRDefault="003E3FAB" w:rsidP="00D3264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5484">
              <w:rPr>
                <w:rFonts w:ascii="Times New Roman" w:hAnsi="Times New Roman"/>
                <w:sz w:val="24"/>
                <w:szCs w:val="24"/>
              </w:rPr>
              <w:t xml:space="preserve">Николай Сладков. Веселая игра. </w:t>
            </w:r>
          </w:p>
          <w:p w:rsidR="003E3FAB" w:rsidRPr="00DA5484" w:rsidRDefault="003E3FAB" w:rsidP="00D3264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5484">
              <w:rPr>
                <w:rFonts w:ascii="Times New Roman" w:hAnsi="Times New Roman"/>
                <w:sz w:val="24"/>
                <w:szCs w:val="24"/>
              </w:rPr>
              <w:t xml:space="preserve">Обыкновенные кроты. </w:t>
            </w:r>
          </w:p>
          <w:p w:rsidR="003E3FAB" w:rsidRPr="00DA5484" w:rsidRDefault="003E3FAB" w:rsidP="00D3264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5484">
              <w:rPr>
                <w:rFonts w:ascii="Times New Roman" w:hAnsi="Times New Roman"/>
                <w:sz w:val="24"/>
                <w:szCs w:val="24"/>
              </w:rPr>
              <w:t>Эдуард Шим. Тяжкий труд.</w:t>
            </w:r>
          </w:p>
          <w:p w:rsidR="003E3FAB" w:rsidRPr="00DA5484" w:rsidRDefault="003E3FAB" w:rsidP="00D3264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5484">
              <w:rPr>
                <w:rFonts w:ascii="Times New Roman" w:hAnsi="Times New Roman"/>
                <w:sz w:val="24"/>
                <w:szCs w:val="24"/>
              </w:rPr>
              <w:t xml:space="preserve">Полевой хомяк. </w:t>
            </w:r>
          </w:p>
          <w:p w:rsidR="003E3FAB" w:rsidRPr="00DA5484" w:rsidRDefault="003E3FAB" w:rsidP="00D3264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5484">
              <w:rPr>
                <w:rFonts w:ascii="Times New Roman" w:hAnsi="Times New Roman"/>
                <w:sz w:val="24"/>
                <w:szCs w:val="24"/>
              </w:rPr>
              <w:t xml:space="preserve">Про бобров. </w:t>
            </w:r>
          </w:p>
          <w:p w:rsidR="003E3FAB" w:rsidRPr="00DA5484" w:rsidRDefault="003E3FAB" w:rsidP="00D3264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5484">
              <w:rPr>
                <w:rFonts w:ascii="Times New Roman" w:hAnsi="Times New Roman"/>
                <w:sz w:val="24"/>
                <w:szCs w:val="24"/>
              </w:rPr>
              <w:t xml:space="preserve">Позвоночные животные. </w:t>
            </w:r>
          </w:p>
          <w:p w:rsidR="003E3FAB" w:rsidRPr="00DA5484" w:rsidRDefault="003E3FAB" w:rsidP="00D32645">
            <w:pPr>
              <w:spacing w:after="0" w:line="240" w:lineRule="auto"/>
              <w:ind w:right="2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1" w:type="dxa"/>
          </w:tcPr>
          <w:p w:rsidR="003E3FAB" w:rsidRPr="00DA5484" w:rsidRDefault="003E3FAB" w:rsidP="00D32645">
            <w:pPr>
              <w:shd w:val="clear" w:color="auto" w:fill="FFFFFF"/>
              <w:tabs>
                <w:tab w:val="left" w:pos="1605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A548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Библиотечные уроки;</w:t>
            </w:r>
          </w:p>
          <w:p w:rsidR="003E3FAB" w:rsidRPr="00DA5484" w:rsidRDefault="003E3FAB" w:rsidP="00D32645">
            <w:pPr>
              <w:shd w:val="clear" w:color="auto" w:fill="FFFFFF"/>
              <w:tabs>
                <w:tab w:val="left" w:pos="1605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A548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Деловые беседы;</w:t>
            </w:r>
          </w:p>
          <w:p w:rsidR="003E3FAB" w:rsidRPr="00DA5484" w:rsidRDefault="003E3FAB" w:rsidP="00D32645">
            <w:pPr>
              <w:shd w:val="clear" w:color="auto" w:fill="FFFFFF"/>
              <w:tabs>
                <w:tab w:val="left" w:pos="1605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A548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Участие в научно-исследовательских дискуссиях;</w:t>
            </w:r>
          </w:p>
          <w:p w:rsidR="003E3FAB" w:rsidRPr="00DA5484" w:rsidRDefault="003E3FAB" w:rsidP="00D32645">
            <w:pPr>
              <w:shd w:val="clear" w:color="auto" w:fill="FFFFFF"/>
              <w:tabs>
                <w:tab w:val="left" w:pos="160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548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Практические упражнения</w:t>
            </w:r>
          </w:p>
        </w:tc>
      </w:tr>
      <w:tr w:rsidR="003E3FAB" w:rsidRPr="00DA5484" w:rsidTr="00D32645">
        <w:tc>
          <w:tcPr>
            <w:tcW w:w="817" w:type="dxa"/>
          </w:tcPr>
          <w:p w:rsidR="003E3FAB" w:rsidRPr="00DA5484" w:rsidRDefault="003E3FAB" w:rsidP="00D326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3E3FAB" w:rsidRPr="00DA5484" w:rsidRDefault="003E3FAB" w:rsidP="00D32645">
            <w:pPr>
              <w:spacing w:after="0" w:line="240" w:lineRule="auto"/>
              <w:ind w:right="34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A5484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1134" w:type="dxa"/>
          </w:tcPr>
          <w:p w:rsidR="003E3FAB" w:rsidRPr="00DA5484" w:rsidRDefault="003E3FAB" w:rsidP="00D32645">
            <w:pPr>
              <w:spacing w:after="0" w:line="240" w:lineRule="auto"/>
              <w:ind w:righ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5484">
              <w:rPr>
                <w:rFonts w:ascii="Times New Roman" w:hAnsi="Times New Roman"/>
                <w:sz w:val="24"/>
                <w:szCs w:val="24"/>
              </w:rPr>
              <w:t>8,5</w:t>
            </w:r>
          </w:p>
        </w:tc>
        <w:tc>
          <w:tcPr>
            <w:tcW w:w="3107" w:type="dxa"/>
          </w:tcPr>
          <w:p w:rsidR="003E3FAB" w:rsidRPr="00DA5484" w:rsidRDefault="003E3FAB" w:rsidP="00D3264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1" w:type="dxa"/>
          </w:tcPr>
          <w:p w:rsidR="003E3FAB" w:rsidRPr="00DA5484" w:rsidRDefault="003E3FAB" w:rsidP="00D32645">
            <w:pPr>
              <w:shd w:val="clear" w:color="auto" w:fill="FFFFFF"/>
              <w:tabs>
                <w:tab w:val="left" w:pos="1605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E3FAB" w:rsidRPr="00DA5484" w:rsidTr="00D32645">
        <w:tc>
          <w:tcPr>
            <w:tcW w:w="817" w:type="dxa"/>
          </w:tcPr>
          <w:p w:rsidR="003E3FAB" w:rsidRPr="00DA5484" w:rsidRDefault="003E3FAB" w:rsidP="00D326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5484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835" w:type="dxa"/>
          </w:tcPr>
          <w:p w:rsidR="003E3FAB" w:rsidRPr="00DA5484" w:rsidRDefault="003E3FAB" w:rsidP="00D32645">
            <w:pPr>
              <w:spacing w:after="0" w:line="240" w:lineRule="auto"/>
              <w:ind w:right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5484">
              <w:rPr>
                <w:rFonts w:ascii="Times New Roman" w:hAnsi="Times New Roman"/>
                <w:sz w:val="24"/>
                <w:szCs w:val="24"/>
              </w:rPr>
              <w:t>Математическая грамотность</w:t>
            </w:r>
          </w:p>
        </w:tc>
        <w:tc>
          <w:tcPr>
            <w:tcW w:w="1134" w:type="dxa"/>
          </w:tcPr>
          <w:p w:rsidR="003E3FAB" w:rsidRPr="00DA5484" w:rsidRDefault="003E3FAB" w:rsidP="00D32645">
            <w:pPr>
              <w:spacing w:after="0" w:line="240" w:lineRule="auto"/>
              <w:ind w:righ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5484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3E3FAB" w:rsidRPr="00DA5484" w:rsidRDefault="003E3FAB" w:rsidP="00D32645">
            <w:pPr>
              <w:spacing w:after="0" w:line="240" w:lineRule="auto"/>
              <w:ind w:righ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5484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3E3FAB" w:rsidRPr="00DA5484" w:rsidRDefault="003E3FAB" w:rsidP="00D32645">
            <w:pPr>
              <w:spacing w:after="0" w:line="240" w:lineRule="auto"/>
              <w:ind w:righ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5484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3E3FAB" w:rsidRPr="00DA5484" w:rsidRDefault="003E3FAB" w:rsidP="00D32645">
            <w:pPr>
              <w:spacing w:after="0" w:line="240" w:lineRule="auto"/>
              <w:ind w:righ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5484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3E3FAB" w:rsidRPr="00DA5484" w:rsidRDefault="003E3FAB" w:rsidP="00D32645">
            <w:pPr>
              <w:spacing w:after="0" w:line="240" w:lineRule="auto"/>
              <w:ind w:righ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5484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3E3FAB" w:rsidRPr="00DA5484" w:rsidRDefault="003E3FAB" w:rsidP="00D32645">
            <w:pPr>
              <w:spacing w:after="0" w:line="240" w:lineRule="auto"/>
              <w:ind w:righ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5484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3E3FAB" w:rsidRPr="00DA5484" w:rsidRDefault="003E3FAB" w:rsidP="00D32645">
            <w:pPr>
              <w:spacing w:after="0" w:line="240" w:lineRule="auto"/>
              <w:ind w:righ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5484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3E3FAB" w:rsidRPr="00DA5484" w:rsidRDefault="003E3FAB" w:rsidP="00D32645">
            <w:pPr>
              <w:spacing w:after="0" w:line="240" w:lineRule="auto"/>
              <w:ind w:righ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5484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3E3FAB" w:rsidRPr="00DA5484" w:rsidRDefault="003E3FAB" w:rsidP="00D32645">
            <w:pPr>
              <w:spacing w:after="0" w:line="240" w:lineRule="auto"/>
              <w:ind w:righ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5484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3107" w:type="dxa"/>
          </w:tcPr>
          <w:p w:rsidR="003E3FAB" w:rsidRPr="00DA5484" w:rsidRDefault="003E3FAB" w:rsidP="00D32645">
            <w:pPr>
              <w:spacing w:after="0" w:line="240" w:lineRule="auto"/>
              <w:ind w:right="2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5484">
              <w:rPr>
                <w:rFonts w:ascii="Times New Roman" w:hAnsi="Times New Roman"/>
                <w:sz w:val="24"/>
                <w:szCs w:val="24"/>
              </w:rPr>
              <w:t>Про беличьи запасы.</w:t>
            </w:r>
          </w:p>
          <w:p w:rsidR="003E3FAB" w:rsidRPr="00DA5484" w:rsidRDefault="003E3FAB" w:rsidP="00D32645">
            <w:pPr>
              <w:spacing w:after="0" w:line="240" w:lineRule="auto"/>
              <w:ind w:right="2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5484">
              <w:rPr>
                <w:rFonts w:ascii="Times New Roman" w:hAnsi="Times New Roman"/>
                <w:sz w:val="24"/>
                <w:szCs w:val="24"/>
              </w:rPr>
              <w:t>Медвежье, потомство.</w:t>
            </w:r>
          </w:p>
          <w:p w:rsidR="003E3FAB" w:rsidRPr="00DA5484" w:rsidRDefault="003E3FAB" w:rsidP="00D32645">
            <w:pPr>
              <w:spacing w:after="0" w:line="240" w:lineRule="auto"/>
              <w:ind w:right="2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5484">
              <w:rPr>
                <w:rFonts w:ascii="Times New Roman" w:hAnsi="Times New Roman"/>
                <w:sz w:val="24"/>
                <w:szCs w:val="24"/>
              </w:rPr>
              <w:t>Про зайчат и зайчиху.</w:t>
            </w:r>
          </w:p>
          <w:p w:rsidR="003E3FAB" w:rsidRPr="00DA5484" w:rsidRDefault="003E3FAB" w:rsidP="00D32645">
            <w:pPr>
              <w:spacing w:after="0" w:line="240" w:lineRule="auto"/>
              <w:ind w:right="2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5484">
              <w:rPr>
                <w:rFonts w:ascii="Times New Roman" w:hAnsi="Times New Roman"/>
                <w:sz w:val="24"/>
                <w:szCs w:val="24"/>
              </w:rPr>
              <w:t>Лисьи забавы.</w:t>
            </w:r>
          </w:p>
          <w:p w:rsidR="003E3FAB" w:rsidRPr="00DA5484" w:rsidRDefault="003E3FAB" w:rsidP="00D32645">
            <w:pPr>
              <w:spacing w:after="0" w:line="240" w:lineRule="auto"/>
              <w:ind w:right="2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5484">
              <w:rPr>
                <w:rFonts w:ascii="Times New Roman" w:hAnsi="Times New Roman"/>
                <w:sz w:val="24"/>
                <w:szCs w:val="24"/>
              </w:rPr>
              <w:t>Про крота.</w:t>
            </w:r>
          </w:p>
          <w:p w:rsidR="003E3FAB" w:rsidRPr="00DA5484" w:rsidRDefault="003E3FAB" w:rsidP="00D32645">
            <w:pPr>
              <w:spacing w:after="0" w:line="240" w:lineRule="auto"/>
              <w:ind w:right="2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5484">
              <w:rPr>
                <w:rFonts w:ascii="Times New Roman" w:hAnsi="Times New Roman"/>
                <w:sz w:val="24"/>
                <w:szCs w:val="24"/>
              </w:rPr>
              <w:t>Про ежа.</w:t>
            </w:r>
          </w:p>
          <w:p w:rsidR="003E3FAB" w:rsidRPr="00DA5484" w:rsidRDefault="003E3FAB" w:rsidP="00D32645">
            <w:pPr>
              <w:spacing w:after="0" w:line="240" w:lineRule="auto"/>
              <w:ind w:right="2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5484">
              <w:rPr>
                <w:rFonts w:ascii="Times New Roman" w:hAnsi="Times New Roman"/>
                <w:sz w:val="24"/>
                <w:szCs w:val="24"/>
              </w:rPr>
              <w:t>Про полевого хомяка.</w:t>
            </w:r>
          </w:p>
          <w:p w:rsidR="003E3FAB" w:rsidRPr="00DA5484" w:rsidRDefault="003E3FAB" w:rsidP="00D32645">
            <w:pPr>
              <w:spacing w:after="0" w:line="240" w:lineRule="auto"/>
              <w:ind w:right="2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5484">
              <w:rPr>
                <w:rFonts w:ascii="Times New Roman" w:hAnsi="Times New Roman"/>
                <w:sz w:val="24"/>
                <w:szCs w:val="24"/>
              </w:rPr>
              <w:t>Бобры строители.</w:t>
            </w:r>
          </w:p>
          <w:p w:rsidR="003E3FAB" w:rsidRPr="00DA5484" w:rsidRDefault="003E3FAB" w:rsidP="00D32645">
            <w:pPr>
              <w:spacing w:after="0" w:line="240" w:lineRule="auto"/>
              <w:ind w:right="2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5484">
              <w:rPr>
                <w:rFonts w:ascii="Times New Roman" w:hAnsi="Times New Roman"/>
                <w:sz w:val="24"/>
                <w:szCs w:val="24"/>
              </w:rPr>
              <w:t>Встреча друзей.</w:t>
            </w:r>
          </w:p>
        </w:tc>
        <w:tc>
          <w:tcPr>
            <w:tcW w:w="1821" w:type="dxa"/>
          </w:tcPr>
          <w:p w:rsidR="003E3FAB" w:rsidRPr="00DA5484" w:rsidRDefault="003E3FAB" w:rsidP="00D32645">
            <w:pPr>
              <w:shd w:val="clear" w:color="auto" w:fill="FFFFFF"/>
              <w:tabs>
                <w:tab w:val="left" w:pos="1605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A548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Библиотечные уроки;</w:t>
            </w:r>
          </w:p>
          <w:p w:rsidR="003E3FAB" w:rsidRPr="00DA5484" w:rsidRDefault="003E3FAB" w:rsidP="00D32645">
            <w:pPr>
              <w:shd w:val="clear" w:color="auto" w:fill="FFFFFF"/>
              <w:tabs>
                <w:tab w:val="left" w:pos="1605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A548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Деловые беседы;</w:t>
            </w:r>
          </w:p>
          <w:p w:rsidR="003E3FAB" w:rsidRPr="00DA5484" w:rsidRDefault="003E3FAB" w:rsidP="00D32645">
            <w:pPr>
              <w:shd w:val="clear" w:color="auto" w:fill="FFFFFF"/>
              <w:tabs>
                <w:tab w:val="left" w:pos="1605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A548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Участие в научно-исследовательских дискуссиях;</w:t>
            </w:r>
          </w:p>
          <w:p w:rsidR="003E3FAB" w:rsidRPr="00DA5484" w:rsidRDefault="003E3FAB" w:rsidP="00D32645">
            <w:pPr>
              <w:shd w:val="clear" w:color="auto" w:fill="FFFFFF"/>
              <w:tabs>
                <w:tab w:val="left" w:pos="160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548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Практические упражнения</w:t>
            </w:r>
          </w:p>
        </w:tc>
      </w:tr>
      <w:tr w:rsidR="003E3FAB" w:rsidRPr="00DA5484" w:rsidTr="00D32645">
        <w:tc>
          <w:tcPr>
            <w:tcW w:w="817" w:type="dxa"/>
          </w:tcPr>
          <w:p w:rsidR="003E3FAB" w:rsidRPr="00DA5484" w:rsidRDefault="003E3FAB" w:rsidP="00D326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3E3FAB" w:rsidRPr="00DA5484" w:rsidRDefault="003E3FAB" w:rsidP="00D32645">
            <w:pPr>
              <w:spacing w:after="0" w:line="240" w:lineRule="auto"/>
              <w:ind w:right="34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A5484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1134" w:type="dxa"/>
          </w:tcPr>
          <w:p w:rsidR="003E3FAB" w:rsidRPr="00DA5484" w:rsidRDefault="003E3FAB" w:rsidP="00D32645">
            <w:pPr>
              <w:spacing w:after="0" w:line="240" w:lineRule="auto"/>
              <w:ind w:righ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5484">
              <w:rPr>
                <w:rFonts w:ascii="Times New Roman" w:hAnsi="Times New Roman"/>
                <w:sz w:val="24"/>
                <w:szCs w:val="24"/>
              </w:rPr>
              <w:t>8,5</w:t>
            </w:r>
          </w:p>
        </w:tc>
        <w:tc>
          <w:tcPr>
            <w:tcW w:w="3107" w:type="dxa"/>
          </w:tcPr>
          <w:p w:rsidR="003E3FAB" w:rsidRPr="00DA5484" w:rsidRDefault="003E3FAB" w:rsidP="00D32645">
            <w:pPr>
              <w:spacing w:after="0" w:line="240" w:lineRule="auto"/>
              <w:ind w:right="2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1" w:type="dxa"/>
          </w:tcPr>
          <w:p w:rsidR="003E3FAB" w:rsidRPr="00DA5484" w:rsidRDefault="003E3FAB" w:rsidP="00D32645">
            <w:pPr>
              <w:shd w:val="clear" w:color="auto" w:fill="FFFFFF"/>
              <w:tabs>
                <w:tab w:val="left" w:pos="1605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E3FAB" w:rsidRPr="00DA5484" w:rsidTr="00D32645">
        <w:tc>
          <w:tcPr>
            <w:tcW w:w="817" w:type="dxa"/>
          </w:tcPr>
          <w:p w:rsidR="003E3FAB" w:rsidRPr="00DA5484" w:rsidRDefault="003E3FAB" w:rsidP="00D326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5484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2835" w:type="dxa"/>
          </w:tcPr>
          <w:p w:rsidR="003E3FAB" w:rsidRPr="00DA5484" w:rsidRDefault="003E3FAB" w:rsidP="00D32645">
            <w:pPr>
              <w:spacing w:after="0" w:line="240" w:lineRule="auto"/>
              <w:ind w:right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5484">
              <w:rPr>
                <w:rFonts w:ascii="Times New Roman" w:hAnsi="Times New Roman"/>
                <w:sz w:val="24"/>
                <w:szCs w:val="24"/>
              </w:rPr>
              <w:t>Финансовая грамотность</w:t>
            </w:r>
          </w:p>
        </w:tc>
        <w:tc>
          <w:tcPr>
            <w:tcW w:w="1134" w:type="dxa"/>
          </w:tcPr>
          <w:p w:rsidR="003E3FAB" w:rsidRPr="00DA5484" w:rsidRDefault="003E3FAB" w:rsidP="00D32645">
            <w:pPr>
              <w:spacing w:after="0" w:line="240" w:lineRule="auto"/>
              <w:ind w:righ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5484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3E3FAB" w:rsidRPr="00DA5484" w:rsidRDefault="003E3FAB" w:rsidP="00D32645">
            <w:pPr>
              <w:spacing w:after="0" w:line="240" w:lineRule="auto"/>
              <w:ind w:righ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5484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3E3FAB" w:rsidRPr="00DA5484" w:rsidRDefault="003E3FAB" w:rsidP="00D32645">
            <w:pPr>
              <w:spacing w:after="0" w:line="240" w:lineRule="auto"/>
              <w:ind w:right="3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E3FAB" w:rsidRPr="00DA5484" w:rsidRDefault="003E3FAB" w:rsidP="00D32645">
            <w:pPr>
              <w:spacing w:after="0" w:line="240" w:lineRule="auto"/>
              <w:ind w:righ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5484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3E3FAB" w:rsidRPr="00DA5484" w:rsidRDefault="003E3FAB" w:rsidP="00D32645">
            <w:pPr>
              <w:spacing w:after="0" w:line="240" w:lineRule="auto"/>
              <w:ind w:righ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5484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3E3FAB" w:rsidRPr="00DA5484" w:rsidRDefault="003E3FAB" w:rsidP="00D32645">
            <w:pPr>
              <w:spacing w:after="0" w:line="240" w:lineRule="auto"/>
              <w:ind w:right="3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E3FAB" w:rsidRPr="00DA5484" w:rsidRDefault="003E3FAB" w:rsidP="00D32645">
            <w:pPr>
              <w:spacing w:after="0" w:line="240" w:lineRule="auto"/>
              <w:ind w:righ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5484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3E3FAB" w:rsidRPr="00DA5484" w:rsidRDefault="003E3FAB" w:rsidP="00D32645">
            <w:pPr>
              <w:spacing w:after="0" w:line="240" w:lineRule="auto"/>
              <w:ind w:righ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5484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3E3FAB" w:rsidRPr="00DA5484" w:rsidRDefault="003E3FAB" w:rsidP="00D32645">
            <w:pPr>
              <w:spacing w:after="0" w:line="240" w:lineRule="auto"/>
              <w:ind w:righ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5484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3E3FAB" w:rsidRPr="00DA5484" w:rsidRDefault="003E3FAB" w:rsidP="00D32645">
            <w:pPr>
              <w:spacing w:after="0" w:line="240" w:lineRule="auto"/>
              <w:ind w:righ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5484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3E3FAB" w:rsidRPr="00DA5484" w:rsidRDefault="003E3FAB" w:rsidP="00D32645">
            <w:pPr>
              <w:spacing w:after="0" w:line="240" w:lineRule="auto"/>
              <w:ind w:righ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5484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3107" w:type="dxa"/>
          </w:tcPr>
          <w:p w:rsidR="003E3FAB" w:rsidRPr="00DA5484" w:rsidRDefault="003E3FAB" w:rsidP="00D32645">
            <w:pPr>
              <w:spacing w:after="0" w:line="240" w:lineRule="auto"/>
              <w:ind w:right="2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5484">
              <w:rPr>
                <w:rFonts w:ascii="Times New Roman" w:hAnsi="Times New Roman"/>
                <w:sz w:val="24"/>
                <w:szCs w:val="24"/>
              </w:rPr>
              <w:t>Беличьи деньги.</w:t>
            </w:r>
          </w:p>
          <w:p w:rsidR="003E3FAB" w:rsidRPr="00DA5484" w:rsidRDefault="003E3FAB" w:rsidP="00D32645">
            <w:pPr>
              <w:spacing w:after="0" w:line="240" w:lineRule="auto"/>
              <w:ind w:right="2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5484">
              <w:rPr>
                <w:rFonts w:ascii="Times New Roman" w:hAnsi="Times New Roman"/>
                <w:sz w:val="24"/>
                <w:szCs w:val="24"/>
              </w:rPr>
              <w:t xml:space="preserve">Поврежденные и фальшивые деньги. </w:t>
            </w:r>
          </w:p>
          <w:p w:rsidR="003E3FAB" w:rsidRPr="00DA5484" w:rsidRDefault="003E3FAB" w:rsidP="00D32645">
            <w:pPr>
              <w:spacing w:after="0" w:line="240" w:lineRule="auto"/>
              <w:ind w:right="2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5484">
              <w:rPr>
                <w:rFonts w:ascii="Times New Roman" w:hAnsi="Times New Roman"/>
                <w:sz w:val="24"/>
                <w:szCs w:val="24"/>
              </w:rPr>
              <w:t>Банковская карта.</w:t>
            </w:r>
          </w:p>
          <w:p w:rsidR="003E3FAB" w:rsidRPr="00DA5484" w:rsidRDefault="003E3FAB" w:rsidP="00D32645">
            <w:pPr>
              <w:spacing w:after="0" w:line="240" w:lineRule="auto"/>
              <w:ind w:right="2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5484">
              <w:rPr>
                <w:rFonts w:ascii="Times New Roman" w:hAnsi="Times New Roman"/>
                <w:sz w:val="24"/>
                <w:szCs w:val="24"/>
              </w:rPr>
              <w:t>Безопасность денег на банковской карте.</w:t>
            </w:r>
          </w:p>
          <w:p w:rsidR="003E3FAB" w:rsidRPr="00DA5484" w:rsidRDefault="003E3FAB" w:rsidP="00D32645">
            <w:pPr>
              <w:spacing w:after="0" w:line="240" w:lineRule="auto"/>
              <w:ind w:right="2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5484">
              <w:rPr>
                <w:rFonts w:ascii="Times New Roman" w:hAnsi="Times New Roman"/>
                <w:sz w:val="24"/>
                <w:szCs w:val="24"/>
              </w:rPr>
              <w:t>Про кредиты.</w:t>
            </w:r>
          </w:p>
          <w:p w:rsidR="003E3FAB" w:rsidRPr="00DA5484" w:rsidRDefault="003E3FAB" w:rsidP="00D32645">
            <w:pPr>
              <w:spacing w:after="0" w:line="240" w:lineRule="auto"/>
              <w:ind w:right="2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5484">
              <w:rPr>
                <w:rFonts w:ascii="Times New Roman" w:hAnsi="Times New Roman"/>
                <w:sz w:val="24"/>
                <w:szCs w:val="24"/>
              </w:rPr>
              <w:t>Про вклады.</w:t>
            </w:r>
          </w:p>
          <w:p w:rsidR="003E3FAB" w:rsidRPr="00DA5484" w:rsidRDefault="003E3FAB" w:rsidP="00D32645">
            <w:pPr>
              <w:spacing w:after="0" w:line="240" w:lineRule="auto"/>
              <w:ind w:right="2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5484">
              <w:rPr>
                <w:rFonts w:ascii="Times New Roman" w:hAnsi="Times New Roman"/>
                <w:sz w:val="24"/>
                <w:szCs w:val="24"/>
              </w:rPr>
              <w:t>Ловушки для денег.</w:t>
            </w:r>
          </w:p>
          <w:p w:rsidR="003E3FAB" w:rsidRPr="00DA5484" w:rsidRDefault="003E3FAB" w:rsidP="00D32645">
            <w:pPr>
              <w:spacing w:after="0" w:line="240" w:lineRule="auto"/>
              <w:ind w:right="2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5484">
              <w:rPr>
                <w:rFonts w:ascii="Times New Roman" w:hAnsi="Times New Roman"/>
                <w:sz w:val="24"/>
                <w:szCs w:val="24"/>
              </w:rPr>
              <w:t>Такие разные деньги.</w:t>
            </w:r>
          </w:p>
          <w:p w:rsidR="003E3FAB" w:rsidRPr="00DA5484" w:rsidRDefault="003E3FAB" w:rsidP="00D32645">
            <w:pPr>
              <w:spacing w:after="0" w:line="240" w:lineRule="auto"/>
              <w:ind w:right="2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5484">
              <w:rPr>
                <w:rFonts w:ascii="Times New Roman" w:hAnsi="Times New Roman"/>
                <w:sz w:val="24"/>
                <w:szCs w:val="24"/>
              </w:rPr>
              <w:t>Встреча друзей.</w:t>
            </w:r>
          </w:p>
        </w:tc>
        <w:tc>
          <w:tcPr>
            <w:tcW w:w="1821" w:type="dxa"/>
          </w:tcPr>
          <w:p w:rsidR="003E3FAB" w:rsidRPr="00DA5484" w:rsidRDefault="003E3FAB" w:rsidP="00D32645">
            <w:pPr>
              <w:shd w:val="clear" w:color="auto" w:fill="FFFFFF"/>
              <w:tabs>
                <w:tab w:val="left" w:pos="1605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A548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Библиотечные уроки;</w:t>
            </w:r>
          </w:p>
          <w:p w:rsidR="003E3FAB" w:rsidRPr="00DA5484" w:rsidRDefault="003E3FAB" w:rsidP="00D32645">
            <w:pPr>
              <w:shd w:val="clear" w:color="auto" w:fill="FFFFFF"/>
              <w:tabs>
                <w:tab w:val="left" w:pos="1605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A548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Деловые беседы;</w:t>
            </w:r>
          </w:p>
          <w:p w:rsidR="003E3FAB" w:rsidRPr="00DA5484" w:rsidRDefault="003E3FAB" w:rsidP="00D32645">
            <w:pPr>
              <w:shd w:val="clear" w:color="auto" w:fill="FFFFFF"/>
              <w:tabs>
                <w:tab w:val="left" w:pos="1605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A548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Участие в научно-исследовательских дискуссиях;</w:t>
            </w:r>
          </w:p>
          <w:p w:rsidR="003E3FAB" w:rsidRPr="00DA5484" w:rsidRDefault="003E3FAB" w:rsidP="00D32645">
            <w:pPr>
              <w:shd w:val="clear" w:color="auto" w:fill="FFFFFF"/>
              <w:tabs>
                <w:tab w:val="left" w:pos="160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548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Практические упражнения</w:t>
            </w:r>
          </w:p>
        </w:tc>
      </w:tr>
      <w:tr w:rsidR="003E3FAB" w:rsidRPr="00DA5484" w:rsidTr="00D32645">
        <w:tc>
          <w:tcPr>
            <w:tcW w:w="817" w:type="dxa"/>
          </w:tcPr>
          <w:p w:rsidR="003E3FAB" w:rsidRPr="00DA5484" w:rsidRDefault="003E3FAB" w:rsidP="00D326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3E3FAB" w:rsidRPr="00DA5484" w:rsidRDefault="003E3FAB" w:rsidP="00D32645">
            <w:pPr>
              <w:spacing w:after="0" w:line="240" w:lineRule="auto"/>
              <w:ind w:right="34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A5484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1134" w:type="dxa"/>
          </w:tcPr>
          <w:p w:rsidR="003E3FAB" w:rsidRPr="00DA5484" w:rsidRDefault="003E3FAB" w:rsidP="00D32645">
            <w:pPr>
              <w:spacing w:after="0" w:line="240" w:lineRule="auto"/>
              <w:ind w:righ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5484">
              <w:rPr>
                <w:rFonts w:ascii="Times New Roman" w:hAnsi="Times New Roman"/>
                <w:sz w:val="24"/>
                <w:szCs w:val="24"/>
              </w:rPr>
              <w:t>8,5</w:t>
            </w:r>
          </w:p>
        </w:tc>
        <w:tc>
          <w:tcPr>
            <w:tcW w:w="3107" w:type="dxa"/>
          </w:tcPr>
          <w:p w:rsidR="003E3FAB" w:rsidRPr="00DA5484" w:rsidRDefault="003E3FAB" w:rsidP="00D32645">
            <w:pPr>
              <w:spacing w:after="0" w:line="240" w:lineRule="auto"/>
              <w:ind w:right="2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1" w:type="dxa"/>
          </w:tcPr>
          <w:p w:rsidR="003E3FAB" w:rsidRPr="00DA5484" w:rsidRDefault="003E3FAB" w:rsidP="00D32645">
            <w:pPr>
              <w:shd w:val="clear" w:color="auto" w:fill="FFFFFF"/>
              <w:tabs>
                <w:tab w:val="left" w:pos="1605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E3FAB" w:rsidRPr="00DA5484" w:rsidTr="00D32645">
        <w:tc>
          <w:tcPr>
            <w:tcW w:w="817" w:type="dxa"/>
          </w:tcPr>
          <w:p w:rsidR="003E3FAB" w:rsidRPr="00DA5484" w:rsidRDefault="003E3FAB" w:rsidP="00D326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5484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2835" w:type="dxa"/>
          </w:tcPr>
          <w:p w:rsidR="003E3FAB" w:rsidRPr="00DA5484" w:rsidRDefault="003E3FAB" w:rsidP="00D32645">
            <w:pPr>
              <w:spacing w:after="0" w:line="240" w:lineRule="auto"/>
              <w:ind w:right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5484">
              <w:rPr>
                <w:rFonts w:ascii="Times New Roman" w:hAnsi="Times New Roman"/>
                <w:sz w:val="24"/>
                <w:szCs w:val="24"/>
              </w:rPr>
              <w:t>Естественно-научная грамотность</w:t>
            </w:r>
          </w:p>
        </w:tc>
        <w:tc>
          <w:tcPr>
            <w:tcW w:w="1134" w:type="dxa"/>
          </w:tcPr>
          <w:p w:rsidR="003E3FAB" w:rsidRPr="00DA5484" w:rsidRDefault="003E3FAB" w:rsidP="00D32645">
            <w:pPr>
              <w:spacing w:after="0" w:line="240" w:lineRule="auto"/>
              <w:ind w:righ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5484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3E3FAB" w:rsidRPr="00DA5484" w:rsidRDefault="003E3FAB" w:rsidP="00D32645">
            <w:pPr>
              <w:spacing w:after="0" w:line="240" w:lineRule="auto"/>
              <w:ind w:righ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5484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3E3FAB" w:rsidRPr="00DA5484" w:rsidRDefault="003E3FAB" w:rsidP="00D32645">
            <w:pPr>
              <w:spacing w:after="0" w:line="240" w:lineRule="auto"/>
              <w:ind w:righ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5484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3E3FAB" w:rsidRPr="00DA5484" w:rsidRDefault="003E3FAB" w:rsidP="00D32645">
            <w:pPr>
              <w:spacing w:after="0" w:line="240" w:lineRule="auto"/>
              <w:ind w:righ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5484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3E3FAB" w:rsidRPr="00DA5484" w:rsidRDefault="003E3FAB" w:rsidP="00D32645">
            <w:pPr>
              <w:spacing w:after="0" w:line="240" w:lineRule="auto"/>
              <w:ind w:righ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5484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3E3FAB" w:rsidRPr="00DA5484" w:rsidRDefault="003E3FAB" w:rsidP="00D32645">
            <w:pPr>
              <w:spacing w:after="0" w:line="240" w:lineRule="auto"/>
              <w:ind w:righ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5484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3E3FAB" w:rsidRPr="00DA5484" w:rsidRDefault="003E3FAB" w:rsidP="00D32645">
            <w:pPr>
              <w:spacing w:after="0" w:line="240" w:lineRule="auto"/>
              <w:ind w:right="3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E3FAB" w:rsidRPr="00DA5484" w:rsidRDefault="003E3FAB" w:rsidP="00D32645">
            <w:pPr>
              <w:spacing w:after="0" w:line="240" w:lineRule="auto"/>
              <w:ind w:righ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5484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3E3FAB" w:rsidRPr="00DA5484" w:rsidRDefault="003E3FAB" w:rsidP="00D32645">
            <w:pPr>
              <w:spacing w:after="0" w:line="240" w:lineRule="auto"/>
              <w:ind w:righ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5484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3E3FAB" w:rsidRPr="00DA5484" w:rsidRDefault="003E3FAB" w:rsidP="00D32645">
            <w:pPr>
              <w:spacing w:after="0" w:line="240" w:lineRule="auto"/>
              <w:ind w:righ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5484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3107" w:type="dxa"/>
          </w:tcPr>
          <w:p w:rsidR="003E3FAB" w:rsidRPr="00DA5484" w:rsidRDefault="003E3FAB" w:rsidP="00D32645">
            <w:pPr>
              <w:spacing w:after="0" w:line="240" w:lineRule="auto"/>
              <w:ind w:right="2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5484">
              <w:rPr>
                <w:rFonts w:ascii="Times New Roman" w:hAnsi="Times New Roman"/>
                <w:sz w:val="24"/>
                <w:szCs w:val="24"/>
              </w:rPr>
              <w:t>Про белочку и погоду.</w:t>
            </w:r>
          </w:p>
          <w:p w:rsidR="003E3FAB" w:rsidRPr="00DA5484" w:rsidRDefault="003E3FAB" w:rsidP="00D32645">
            <w:pPr>
              <w:spacing w:after="0" w:line="240" w:lineRule="auto"/>
              <w:ind w:right="2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5484">
              <w:rPr>
                <w:rFonts w:ascii="Times New Roman" w:hAnsi="Times New Roman"/>
                <w:sz w:val="24"/>
                <w:szCs w:val="24"/>
              </w:rPr>
              <w:t>Лесные сладкоежки.</w:t>
            </w:r>
          </w:p>
          <w:p w:rsidR="003E3FAB" w:rsidRPr="00DA5484" w:rsidRDefault="003E3FAB" w:rsidP="00D32645">
            <w:pPr>
              <w:spacing w:after="0" w:line="240" w:lineRule="auto"/>
              <w:ind w:right="2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5484">
              <w:rPr>
                <w:rFonts w:ascii="Times New Roman" w:hAnsi="Times New Roman"/>
                <w:sz w:val="24"/>
                <w:szCs w:val="24"/>
              </w:rPr>
              <w:t>Про зайчишку и овощи.</w:t>
            </w:r>
          </w:p>
          <w:p w:rsidR="003E3FAB" w:rsidRPr="00DA5484" w:rsidRDefault="003E3FAB" w:rsidP="00D32645">
            <w:pPr>
              <w:spacing w:after="0" w:line="240" w:lineRule="auto"/>
              <w:ind w:right="2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5484">
              <w:rPr>
                <w:rFonts w:ascii="Times New Roman" w:hAnsi="Times New Roman"/>
                <w:sz w:val="24"/>
                <w:szCs w:val="24"/>
              </w:rPr>
              <w:t>Лисьи норы.</w:t>
            </w:r>
          </w:p>
          <w:p w:rsidR="003E3FAB" w:rsidRPr="00DA5484" w:rsidRDefault="003E3FAB" w:rsidP="00D32645">
            <w:pPr>
              <w:spacing w:after="0" w:line="240" w:lineRule="auto"/>
              <w:ind w:right="2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5484">
              <w:rPr>
                <w:rFonts w:ascii="Times New Roman" w:hAnsi="Times New Roman"/>
                <w:sz w:val="24"/>
                <w:szCs w:val="24"/>
              </w:rPr>
              <w:t>Корень часть растения.</w:t>
            </w:r>
          </w:p>
          <w:p w:rsidR="003E3FAB" w:rsidRPr="00DA5484" w:rsidRDefault="003E3FAB" w:rsidP="00D32645">
            <w:pPr>
              <w:spacing w:after="0" w:line="240" w:lineRule="auto"/>
              <w:ind w:right="2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5484">
              <w:rPr>
                <w:rFonts w:ascii="Times New Roman" w:hAnsi="Times New Roman"/>
                <w:sz w:val="24"/>
                <w:szCs w:val="24"/>
              </w:rPr>
              <w:t>Занимательные особенности яблока.</w:t>
            </w:r>
          </w:p>
          <w:p w:rsidR="003E3FAB" w:rsidRPr="00DA5484" w:rsidRDefault="003E3FAB" w:rsidP="00D32645">
            <w:pPr>
              <w:spacing w:after="0" w:line="240" w:lineRule="auto"/>
              <w:ind w:right="2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5484">
              <w:rPr>
                <w:rFonts w:ascii="Times New Roman" w:hAnsi="Times New Roman"/>
                <w:sz w:val="24"/>
                <w:szCs w:val="24"/>
              </w:rPr>
              <w:t>Про хомяка и его запасы.</w:t>
            </w:r>
          </w:p>
          <w:p w:rsidR="003E3FAB" w:rsidRPr="00DA5484" w:rsidRDefault="003E3FAB" w:rsidP="00D32645">
            <w:pPr>
              <w:spacing w:after="0" w:line="240" w:lineRule="auto"/>
              <w:ind w:right="2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5484">
              <w:rPr>
                <w:rFonts w:ascii="Times New Roman" w:hAnsi="Times New Roman"/>
                <w:sz w:val="24"/>
                <w:szCs w:val="24"/>
              </w:rPr>
              <w:t>Материал для плотин.</w:t>
            </w:r>
          </w:p>
          <w:p w:rsidR="003E3FAB" w:rsidRPr="00DA5484" w:rsidRDefault="003E3FAB" w:rsidP="00D32645">
            <w:pPr>
              <w:spacing w:after="0" w:line="240" w:lineRule="auto"/>
              <w:ind w:right="2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5484">
              <w:rPr>
                <w:rFonts w:ascii="Times New Roman" w:hAnsi="Times New Roman"/>
                <w:sz w:val="24"/>
                <w:szCs w:val="24"/>
              </w:rPr>
              <w:t>Позвоночные животные.</w:t>
            </w:r>
          </w:p>
        </w:tc>
        <w:tc>
          <w:tcPr>
            <w:tcW w:w="1821" w:type="dxa"/>
          </w:tcPr>
          <w:p w:rsidR="003E3FAB" w:rsidRPr="00DA5484" w:rsidRDefault="003E3FAB" w:rsidP="00D32645">
            <w:pPr>
              <w:shd w:val="clear" w:color="auto" w:fill="FFFFFF"/>
              <w:tabs>
                <w:tab w:val="left" w:pos="1605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A548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Библиотечные уроки;</w:t>
            </w:r>
          </w:p>
          <w:p w:rsidR="003E3FAB" w:rsidRPr="00DA5484" w:rsidRDefault="003E3FAB" w:rsidP="00D32645">
            <w:pPr>
              <w:shd w:val="clear" w:color="auto" w:fill="FFFFFF"/>
              <w:tabs>
                <w:tab w:val="left" w:pos="1605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A548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Деловые беседы;</w:t>
            </w:r>
          </w:p>
          <w:p w:rsidR="003E3FAB" w:rsidRPr="00DA5484" w:rsidRDefault="003E3FAB" w:rsidP="00D32645">
            <w:pPr>
              <w:shd w:val="clear" w:color="auto" w:fill="FFFFFF"/>
              <w:tabs>
                <w:tab w:val="left" w:pos="1605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A548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Участие в научно-исследовательских дискуссиях;</w:t>
            </w:r>
          </w:p>
          <w:p w:rsidR="003E3FAB" w:rsidRPr="00DA5484" w:rsidRDefault="003E3FAB" w:rsidP="00D32645">
            <w:pPr>
              <w:shd w:val="clear" w:color="auto" w:fill="FFFFFF"/>
              <w:tabs>
                <w:tab w:val="left" w:pos="160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548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Практические упражнения</w:t>
            </w:r>
          </w:p>
        </w:tc>
      </w:tr>
      <w:tr w:rsidR="003E3FAB" w:rsidRPr="00DA5484" w:rsidTr="00D32645">
        <w:tc>
          <w:tcPr>
            <w:tcW w:w="817" w:type="dxa"/>
          </w:tcPr>
          <w:p w:rsidR="003E3FAB" w:rsidRPr="00DA5484" w:rsidRDefault="003E3FAB" w:rsidP="00D326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3E3FAB" w:rsidRPr="00DA5484" w:rsidRDefault="003E3FAB" w:rsidP="00D32645">
            <w:pPr>
              <w:spacing w:after="0" w:line="240" w:lineRule="auto"/>
              <w:ind w:right="34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A5484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1134" w:type="dxa"/>
          </w:tcPr>
          <w:p w:rsidR="003E3FAB" w:rsidRPr="00DA5484" w:rsidRDefault="003E3FAB" w:rsidP="00D32645">
            <w:pPr>
              <w:spacing w:after="0" w:line="240" w:lineRule="auto"/>
              <w:ind w:righ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5484">
              <w:rPr>
                <w:rFonts w:ascii="Times New Roman" w:hAnsi="Times New Roman"/>
                <w:sz w:val="24"/>
                <w:szCs w:val="24"/>
              </w:rPr>
              <w:t>8,5</w:t>
            </w:r>
          </w:p>
        </w:tc>
        <w:tc>
          <w:tcPr>
            <w:tcW w:w="3107" w:type="dxa"/>
          </w:tcPr>
          <w:p w:rsidR="003E3FAB" w:rsidRPr="00DA5484" w:rsidRDefault="003E3FAB" w:rsidP="00D32645">
            <w:pPr>
              <w:spacing w:after="0" w:line="240" w:lineRule="auto"/>
              <w:ind w:right="2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1" w:type="dxa"/>
          </w:tcPr>
          <w:p w:rsidR="003E3FAB" w:rsidRPr="00DA5484" w:rsidRDefault="003E3FAB" w:rsidP="00D32645">
            <w:pPr>
              <w:shd w:val="clear" w:color="auto" w:fill="FFFFFF"/>
              <w:tabs>
                <w:tab w:val="left" w:pos="1605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E3FAB" w:rsidRPr="00DA5484" w:rsidTr="00D32645">
        <w:tc>
          <w:tcPr>
            <w:tcW w:w="817" w:type="dxa"/>
          </w:tcPr>
          <w:p w:rsidR="003E3FAB" w:rsidRPr="00DA5484" w:rsidRDefault="003E3FAB" w:rsidP="00D326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3E3FAB" w:rsidRPr="00DA5484" w:rsidRDefault="003E3FAB" w:rsidP="00D32645">
            <w:pPr>
              <w:spacing w:after="0" w:line="240" w:lineRule="auto"/>
              <w:ind w:right="34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DA5484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134" w:type="dxa"/>
          </w:tcPr>
          <w:p w:rsidR="003E3FAB" w:rsidRPr="00DA5484" w:rsidRDefault="003E3FAB" w:rsidP="00D32645">
            <w:pPr>
              <w:spacing w:after="0" w:line="240" w:lineRule="auto"/>
              <w:ind w:right="3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A5484">
              <w:rPr>
                <w:rFonts w:ascii="Times New Roman" w:hAnsi="Times New Roman"/>
                <w:b/>
                <w:sz w:val="24"/>
                <w:szCs w:val="24"/>
              </w:rPr>
              <w:t>34</w:t>
            </w:r>
          </w:p>
        </w:tc>
        <w:tc>
          <w:tcPr>
            <w:tcW w:w="3107" w:type="dxa"/>
          </w:tcPr>
          <w:p w:rsidR="003E3FAB" w:rsidRPr="00DA5484" w:rsidRDefault="003E3FAB" w:rsidP="00D32645">
            <w:pPr>
              <w:spacing w:after="0" w:line="240" w:lineRule="auto"/>
              <w:ind w:right="22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21" w:type="dxa"/>
          </w:tcPr>
          <w:p w:rsidR="003E3FAB" w:rsidRPr="00DA5484" w:rsidRDefault="003E3FAB" w:rsidP="00D3264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3E3FAB" w:rsidRDefault="003E3FAB" w:rsidP="00C168F1">
      <w:pPr>
        <w:tabs>
          <w:tab w:val="left" w:pos="6240"/>
        </w:tabs>
        <w:spacing w:after="0"/>
        <w:ind w:left="6"/>
        <w:jc w:val="both"/>
        <w:rPr>
          <w:rFonts w:ascii="Times New Roman" w:hAnsi="Times New Roman"/>
          <w:sz w:val="28"/>
          <w:szCs w:val="28"/>
        </w:rPr>
      </w:pPr>
    </w:p>
    <w:p w:rsidR="003E3FAB" w:rsidRDefault="003E3FAB" w:rsidP="00963622">
      <w:pPr>
        <w:spacing w:after="0"/>
        <w:ind w:right="527"/>
        <w:jc w:val="center"/>
        <w:rPr>
          <w:rFonts w:ascii="Times New Roman" w:hAnsi="Times New Roman"/>
          <w:b/>
          <w:sz w:val="28"/>
          <w:szCs w:val="28"/>
        </w:rPr>
      </w:pPr>
      <w:r w:rsidRPr="00455A6D">
        <w:rPr>
          <w:rFonts w:ascii="Times New Roman" w:hAnsi="Times New Roman"/>
          <w:b/>
          <w:sz w:val="28"/>
          <w:szCs w:val="28"/>
        </w:rPr>
        <w:t>Календарно-тематическое планирование (</w:t>
      </w:r>
      <w:r>
        <w:rPr>
          <w:rFonts w:ascii="Times New Roman" w:hAnsi="Times New Roman"/>
          <w:b/>
          <w:sz w:val="28"/>
          <w:szCs w:val="28"/>
        </w:rPr>
        <w:t>2</w:t>
      </w:r>
      <w:r w:rsidRPr="00455A6D">
        <w:rPr>
          <w:rFonts w:ascii="Times New Roman" w:hAnsi="Times New Roman"/>
          <w:b/>
          <w:sz w:val="28"/>
          <w:szCs w:val="28"/>
        </w:rPr>
        <w:t xml:space="preserve"> класс)</w:t>
      </w:r>
    </w:p>
    <w:p w:rsidR="003E3FAB" w:rsidRPr="00455A6D" w:rsidRDefault="003E3FAB" w:rsidP="00963622">
      <w:pPr>
        <w:spacing w:after="0"/>
        <w:ind w:right="527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Ind w:w="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804"/>
        <w:gridCol w:w="5238"/>
        <w:gridCol w:w="1080"/>
        <w:gridCol w:w="1080"/>
        <w:gridCol w:w="1080"/>
      </w:tblGrid>
      <w:tr w:rsidR="003E3FAB" w:rsidRPr="00D32645" w:rsidTr="00DA5484">
        <w:tc>
          <w:tcPr>
            <w:tcW w:w="804" w:type="dxa"/>
            <w:vMerge w:val="restart"/>
          </w:tcPr>
          <w:p w:rsidR="003E3FAB" w:rsidRPr="00DA5484" w:rsidRDefault="003E3FAB" w:rsidP="00D3264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A5484">
              <w:rPr>
                <w:rFonts w:ascii="Times New Roman" w:hAnsi="Times New Roman"/>
                <w:sz w:val="28"/>
                <w:szCs w:val="28"/>
              </w:rPr>
              <w:t>№ п/п</w:t>
            </w:r>
          </w:p>
        </w:tc>
        <w:tc>
          <w:tcPr>
            <w:tcW w:w="5238" w:type="dxa"/>
            <w:vMerge w:val="restart"/>
          </w:tcPr>
          <w:p w:rsidR="003E3FAB" w:rsidRPr="00DA5484" w:rsidRDefault="003E3FAB" w:rsidP="00D3264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A5484">
              <w:rPr>
                <w:rFonts w:ascii="Times New Roman" w:hAnsi="Times New Roman"/>
                <w:sz w:val="28"/>
                <w:szCs w:val="28"/>
              </w:rPr>
              <w:t>Тема занятия</w:t>
            </w:r>
          </w:p>
        </w:tc>
        <w:tc>
          <w:tcPr>
            <w:tcW w:w="1080" w:type="dxa"/>
            <w:vMerge w:val="restart"/>
          </w:tcPr>
          <w:p w:rsidR="003E3FAB" w:rsidRPr="00DA5484" w:rsidRDefault="003E3FAB" w:rsidP="00D3264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A5484">
              <w:rPr>
                <w:rFonts w:ascii="Times New Roman" w:hAnsi="Times New Roman"/>
                <w:sz w:val="28"/>
                <w:szCs w:val="28"/>
              </w:rPr>
              <w:t>Всего часов</w:t>
            </w:r>
          </w:p>
        </w:tc>
        <w:tc>
          <w:tcPr>
            <w:tcW w:w="2160" w:type="dxa"/>
            <w:gridSpan w:val="2"/>
          </w:tcPr>
          <w:p w:rsidR="003E3FAB" w:rsidRPr="00DA5484" w:rsidRDefault="003E3FAB" w:rsidP="00D3264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A5484">
              <w:rPr>
                <w:rFonts w:ascii="Times New Roman" w:hAnsi="Times New Roman"/>
                <w:sz w:val="28"/>
                <w:szCs w:val="28"/>
              </w:rPr>
              <w:t>Дата проведения</w:t>
            </w:r>
          </w:p>
        </w:tc>
      </w:tr>
      <w:tr w:rsidR="003E3FAB" w:rsidRPr="00D32645" w:rsidTr="00DA5484">
        <w:tc>
          <w:tcPr>
            <w:tcW w:w="804" w:type="dxa"/>
            <w:vMerge/>
          </w:tcPr>
          <w:p w:rsidR="003E3FAB" w:rsidRPr="00DA5484" w:rsidRDefault="003E3FAB" w:rsidP="00D3264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38" w:type="dxa"/>
            <w:vMerge/>
          </w:tcPr>
          <w:p w:rsidR="003E3FAB" w:rsidRPr="00DA5484" w:rsidRDefault="003E3FAB" w:rsidP="00D3264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80" w:type="dxa"/>
            <w:vMerge/>
          </w:tcPr>
          <w:p w:rsidR="003E3FAB" w:rsidRPr="00DA5484" w:rsidRDefault="003E3FAB" w:rsidP="00D3264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80" w:type="dxa"/>
          </w:tcPr>
          <w:p w:rsidR="003E3FAB" w:rsidRPr="00DA5484" w:rsidRDefault="003E3FAB" w:rsidP="00D3264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A5484">
              <w:rPr>
                <w:rFonts w:ascii="Times New Roman" w:hAnsi="Times New Roman"/>
                <w:sz w:val="28"/>
                <w:szCs w:val="28"/>
              </w:rPr>
              <w:t>Планир.</w:t>
            </w:r>
          </w:p>
        </w:tc>
        <w:tc>
          <w:tcPr>
            <w:tcW w:w="1080" w:type="dxa"/>
          </w:tcPr>
          <w:p w:rsidR="003E3FAB" w:rsidRPr="00DA5484" w:rsidRDefault="003E3FAB" w:rsidP="00D3264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A5484">
              <w:rPr>
                <w:rFonts w:ascii="Times New Roman" w:hAnsi="Times New Roman"/>
                <w:sz w:val="28"/>
                <w:szCs w:val="28"/>
              </w:rPr>
              <w:t>Факт.</w:t>
            </w:r>
          </w:p>
        </w:tc>
      </w:tr>
      <w:tr w:rsidR="003E3FAB" w:rsidRPr="00D32645" w:rsidTr="00DA5484">
        <w:tc>
          <w:tcPr>
            <w:tcW w:w="804" w:type="dxa"/>
          </w:tcPr>
          <w:p w:rsidR="003E3FAB" w:rsidRPr="00DA5484" w:rsidRDefault="003E3FAB" w:rsidP="00D32645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38" w:type="dxa"/>
          </w:tcPr>
          <w:p w:rsidR="003E3FAB" w:rsidRPr="00DA5484" w:rsidRDefault="003E3FAB" w:rsidP="00D326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A5484">
              <w:rPr>
                <w:rFonts w:ascii="Times New Roman" w:hAnsi="Times New Roman"/>
                <w:sz w:val="28"/>
                <w:szCs w:val="28"/>
              </w:rPr>
              <w:t xml:space="preserve">Михаил Пришвин. Беличья память. </w:t>
            </w:r>
          </w:p>
        </w:tc>
        <w:tc>
          <w:tcPr>
            <w:tcW w:w="1080" w:type="dxa"/>
          </w:tcPr>
          <w:p w:rsidR="003E3FAB" w:rsidRPr="00DA5484" w:rsidRDefault="003E3FAB" w:rsidP="00D3264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A548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80" w:type="dxa"/>
          </w:tcPr>
          <w:p w:rsidR="003E3FAB" w:rsidRPr="00DA5484" w:rsidRDefault="003E3FAB" w:rsidP="00D3264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80" w:type="dxa"/>
          </w:tcPr>
          <w:p w:rsidR="003E3FAB" w:rsidRPr="00DA5484" w:rsidRDefault="003E3FAB" w:rsidP="00D3264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E3FAB" w:rsidRPr="00D32645" w:rsidTr="00DA5484">
        <w:tc>
          <w:tcPr>
            <w:tcW w:w="804" w:type="dxa"/>
          </w:tcPr>
          <w:p w:rsidR="003E3FAB" w:rsidRPr="00DA5484" w:rsidRDefault="003E3FAB" w:rsidP="00D32645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38" w:type="dxa"/>
          </w:tcPr>
          <w:p w:rsidR="003E3FAB" w:rsidRPr="00DA5484" w:rsidRDefault="003E3FAB" w:rsidP="00D326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A5484">
              <w:rPr>
                <w:rFonts w:ascii="Times New Roman" w:hAnsi="Times New Roman"/>
                <w:sz w:val="28"/>
                <w:szCs w:val="28"/>
              </w:rPr>
              <w:t xml:space="preserve">Про беличьи запасы. </w:t>
            </w:r>
          </w:p>
        </w:tc>
        <w:tc>
          <w:tcPr>
            <w:tcW w:w="1080" w:type="dxa"/>
          </w:tcPr>
          <w:p w:rsidR="003E3FAB" w:rsidRPr="00DA5484" w:rsidRDefault="003E3FAB" w:rsidP="00D3264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A548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80" w:type="dxa"/>
          </w:tcPr>
          <w:p w:rsidR="003E3FAB" w:rsidRPr="00DA5484" w:rsidRDefault="003E3FAB" w:rsidP="00D3264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80" w:type="dxa"/>
          </w:tcPr>
          <w:p w:rsidR="003E3FAB" w:rsidRPr="00DA5484" w:rsidRDefault="003E3FAB" w:rsidP="00D3264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E3FAB" w:rsidRPr="00D32645" w:rsidTr="00DA5484">
        <w:tc>
          <w:tcPr>
            <w:tcW w:w="804" w:type="dxa"/>
          </w:tcPr>
          <w:p w:rsidR="003E3FAB" w:rsidRPr="00DA5484" w:rsidRDefault="003E3FAB" w:rsidP="00D32645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38" w:type="dxa"/>
          </w:tcPr>
          <w:p w:rsidR="003E3FAB" w:rsidRPr="00DA5484" w:rsidRDefault="003E3FAB" w:rsidP="00D326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A5484">
              <w:rPr>
                <w:rFonts w:ascii="Times New Roman" w:hAnsi="Times New Roman"/>
                <w:sz w:val="28"/>
                <w:szCs w:val="28"/>
              </w:rPr>
              <w:t xml:space="preserve">Беличьи деньги. </w:t>
            </w:r>
          </w:p>
        </w:tc>
        <w:tc>
          <w:tcPr>
            <w:tcW w:w="1080" w:type="dxa"/>
          </w:tcPr>
          <w:p w:rsidR="003E3FAB" w:rsidRPr="00DA5484" w:rsidRDefault="003E3FAB" w:rsidP="00D3264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A548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80" w:type="dxa"/>
          </w:tcPr>
          <w:p w:rsidR="003E3FAB" w:rsidRPr="00DA5484" w:rsidRDefault="003E3FAB" w:rsidP="00D3264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80" w:type="dxa"/>
          </w:tcPr>
          <w:p w:rsidR="003E3FAB" w:rsidRPr="00DA5484" w:rsidRDefault="003E3FAB" w:rsidP="00D3264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E3FAB" w:rsidRPr="00D32645" w:rsidTr="00DA5484">
        <w:tc>
          <w:tcPr>
            <w:tcW w:w="804" w:type="dxa"/>
          </w:tcPr>
          <w:p w:rsidR="003E3FAB" w:rsidRPr="00DA5484" w:rsidRDefault="003E3FAB" w:rsidP="00D32645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38" w:type="dxa"/>
          </w:tcPr>
          <w:p w:rsidR="003E3FAB" w:rsidRPr="00DA5484" w:rsidRDefault="003E3FAB" w:rsidP="00D326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A5484">
              <w:rPr>
                <w:rFonts w:ascii="Times New Roman" w:hAnsi="Times New Roman"/>
                <w:sz w:val="28"/>
                <w:szCs w:val="28"/>
              </w:rPr>
              <w:t xml:space="preserve">Про белочку и погоду. </w:t>
            </w:r>
          </w:p>
        </w:tc>
        <w:tc>
          <w:tcPr>
            <w:tcW w:w="1080" w:type="dxa"/>
          </w:tcPr>
          <w:p w:rsidR="003E3FAB" w:rsidRPr="00DA5484" w:rsidRDefault="003E3FAB" w:rsidP="00D3264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A548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80" w:type="dxa"/>
          </w:tcPr>
          <w:p w:rsidR="003E3FAB" w:rsidRPr="00DA5484" w:rsidRDefault="003E3FAB" w:rsidP="00D3264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80" w:type="dxa"/>
          </w:tcPr>
          <w:p w:rsidR="003E3FAB" w:rsidRPr="00DA5484" w:rsidRDefault="003E3FAB" w:rsidP="00D3264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E3FAB" w:rsidRPr="00D32645" w:rsidTr="00DA5484">
        <w:tc>
          <w:tcPr>
            <w:tcW w:w="804" w:type="dxa"/>
          </w:tcPr>
          <w:p w:rsidR="003E3FAB" w:rsidRPr="00DA5484" w:rsidRDefault="003E3FAB" w:rsidP="00D32645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38" w:type="dxa"/>
          </w:tcPr>
          <w:p w:rsidR="003E3FAB" w:rsidRPr="00DA5484" w:rsidRDefault="003E3FAB" w:rsidP="00D326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A5484">
              <w:rPr>
                <w:rFonts w:ascii="Times New Roman" w:hAnsi="Times New Roman"/>
                <w:sz w:val="28"/>
                <w:szCs w:val="28"/>
              </w:rPr>
              <w:t xml:space="preserve">И. Соколов-Микитов. В берлоге. </w:t>
            </w:r>
          </w:p>
        </w:tc>
        <w:tc>
          <w:tcPr>
            <w:tcW w:w="1080" w:type="dxa"/>
          </w:tcPr>
          <w:p w:rsidR="003E3FAB" w:rsidRPr="00DA5484" w:rsidRDefault="003E3FAB" w:rsidP="00D3264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A548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80" w:type="dxa"/>
          </w:tcPr>
          <w:p w:rsidR="003E3FAB" w:rsidRPr="00DA5484" w:rsidRDefault="003E3FAB" w:rsidP="00D3264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80" w:type="dxa"/>
          </w:tcPr>
          <w:p w:rsidR="003E3FAB" w:rsidRPr="00DA5484" w:rsidRDefault="003E3FAB" w:rsidP="00D3264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E3FAB" w:rsidRPr="00D32645" w:rsidTr="00DA5484">
        <w:tc>
          <w:tcPr>
            <w:tcW w:w="804" w:type="dxa"/>
          </w:tcPr>
          <w:p w:rsidR="003E3FAB" w:rsidRPr="00DA5484" w:rsidRDefault="003E3FAB" w:rsidP="00D32645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38" w:type="dxa"/>
          </w:tcPr>
          <w:p w:rsidR="003E3FAB" w:rsidRPr="00DA5484" w:rsidRDefault="003E3FAB" w:rsidP="00D326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A5484">
              <w:rPr>
                <w:rFonts w:ascii="Times New Roman" w:hAnsi="Times New Roman"/>
                <w:sz w:val="28"/>
                <w:szCs w:val="28"/>
              </w:rPr>
              <w:t xml:space="preserve">Медвежье потомство. </w:t>
            </w:r>
          </w:p>
        </w:tc>
        <w:tc>
          <w:tcPr>
            <w:tcW w:w="1080" w:type="dxa"/>
          </w:tcPr>
          <w:p w:rsidR="003E3FAB" w:rsidRPr="00DA5484" w:rsidRDefault="003E3FAB" w:rsidP="00D3264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A548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80" w:type="dxa"/>
          </w:tcPr>
          <w:p w:rsidR="003E3FAB" w:rsidRPr="00DA5484" w:rsidRDefault="003E3FAB" w:rsidP="00D3264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80" w:type="dxa"/>
          </w:tcPr>
          <w:p w:rsidR="003E3FAB" w:rsidRPr="00DA5484" w:rsidRDefault="003E3FAB" w:rsidP="00D3264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E3FAB" w:rsidRPr="00D32645" w:rsidTr="00DA5484">
        <w:tc>
          <w:tcPr>
            <w:tcW w:w="804" w:type="dxa"/>
          </w:tcPr>
          <w:p w:rsidR="003E3FAB" w:rsidRPr="00DA5484" w:rsidRDefault="003E3FAB" w:rsidP="00D32645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38" w:type="dxa"/>
          </w:tcPr>
          <w:p w:rsidR="003E3FAB" w:rsidRPr="00DA5484" w:rsidRDefault="003E3FAB" w:rsidP="00D326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A5484">
              <w:rPr>
                <w:rFonts w:ascii="Times New Roman" w:hAnsi="Times New Roman"/>
                <w:sz w:val="28"/>
                <w:szCs w:val="28"/>
              </w:rPr>
              <w:t xml:space="preserve">Поврежденные и фальшивые деньги. </w:t>
            </w:r>
          </w:p>
        </w:tc>
        <w:tc>
          <w:tcPr>
            <w:tcW w:w="1080" w:type="dxa"/>
          </w:tcPr>
          <w:p w:rsidR="003E3FAB" w:rsidRPr="00DA5484" w:rsidRDefault="003E3FAB" w:rsidP="00D3264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A548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80" w:type="dxa"/>
          </w:tcPr>
          <w:p w:rsidR="003E3FAB" w:rsidRPr="00DA5484" w:rsidRDefault="003E3FAB" w:rsidP="00D3264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80" w:type="dxa"/>
          </w:tcPr>
          <w:p w:rsidR="003E3FAB" w:rsidRPr="00DA5484" w:rsidRDefault="003E3FAB" w:rsidP="00D3264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E3FAB" w:rsidRPr="00D32645" w:rsidTr="00DA5484">
        <w:tc>
          <w:tcPr>
            <w:tcW w:w="804" w:type="dxa"/>
          </w:tcPr>
          <w:p w:rsidR="003E3FAB" w:rsidRPr="00DA5484" w:rsidRDefault="003E3FAB" w:rsidP="00D32645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38" w:type="dxa"/>
          </w:tcPr>
          <w:p w:rsidR="003E3FAB" w:rsidRPr="00DA5484" w:rsidRDefault="003E3FAB" w:rsidP="00D326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A5484">
              <w:rPr>
                <w:rFonts w:ascii="Times New Roman" w:hAnsi="Times New Roman"/>
                <w:sz w:val="28"/>
                <w:szCs w:val="28"/>
              </w:rPr>
              <w:t xml:space="preserve">Лесные сладкоежки. </w:t>
            </w:r>
          </w:p>
        </w:tc>
        <w:tc>
          <w:tcPr>
            <w:tcW w:w="1080" w:type="dxa"/>
          </w:tcPr>
          <w:p w:rsidR="003E3FAB" w:rsidRPr="00DA5484" w:rsidRDefault="003E3FAB" w:rsidP="00D3264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A548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80" w:type="dxa"/>
          </w:tcPr>
          <w:p w:rsidR="003E3FAB" w:rsidRPr="00DA5484" w:rsidRDefault="003E3FAB" w:rsidP="00D3264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80" w:type="dxa"/>
          </w:tcPr>
          <w:p w:rsidR="003E3FAB" w:rsidRPr="00DA5484" w:rsidRDefault="003E3FAB" w:rsidP="00D3264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E3FAB" w:rsidRPr="00D32645" w:rsidTr="00DA5484">
        <w:tc>
          <w:tcPr>
            <w:tcW w:w="804" w:type="dxa"/>
          </w:tcPr>
          <w:p w:rsidR="003E3FAB" w:rsidRPr="00DA5484" w:rsidRDefault="003E3FAB" w:rsidP="00D32645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38" w:type="dxa"/>
          </w:tcPr>
          <w:p w:rsidR="003E3FAB" w:rsidRPr="00DA5484" w:rsidRDefault="003E3FAB" w:rsidP="00D326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A5484">
              <w:rPr>
                <w:rFonts w:ascii="Times New Roman" w:hAnsi="Times New Roman"/>
                <w:sz w:val="28"/>
                <w:szCs w:val="28"/>
              </w:rPr>
              <w:t xml:space="preserve">Лев Толстой. Зайцы. </w:t>
            </w:r>
          </w:p>
        </w:tc>
        <w:tc>
          <w:tcPr>
            <w:tcW w:w="1080" w:type="dxa"/>
          </w:tcPr>
          <w:p w:rsidR="003E3FAB" w:rsidRPr="00DA5484" w:rsidRDefault="003E3FAB" w:rsidP="00D3264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A548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80" w:type="dxa"/>
          </w:tcPr>
          <w:p w:rsidR="003E3FAB" w:rsidRPr="00DA5484" w:rsidRDefault="003E3FAB" w:rsidP="00D3264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80" w:type="dxa"/>
          </w:tcPr>
          <w:p w:rsidR="003E3FAB" w:rsidRPr="00DA5484" w:rsidRDefault="003E3FAB" w:rsidP="00D3264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E3FAB" w:rsidRPr="00D32645" w:rsidTr="00DA5484">
        <w:tc>
          <w:tcPr>
            <w:tcW w:w="804" w:type="dxa"/>
          </w:tcPr>
          <w:p w:rsidR="003E3FAB" w:rsidRPr="00DA5484" w:rsidRDefault="003E3FAB" w:rsidP="00D32645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38" w:type="dxa"/>
          </w:tcPr>
          <w:p w:rsidR="003E3FAB" w:rsidRPr="00DA5484" w:rsidRDefault="003E3FAB" w:rsidP="00D326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A5484">
              <w:rPr>
                <w:rFonts w:ascii="Times New Roman" w:hAnsi="Times New Roman"/>
                <w:sz w:val="28"/>
                <w:szCs w:val="28"/>
              </w:rPr>
              <w:t xml:space="preserve">Про зайчат и зайчиху. </w:t>
            </w:r>
          </w:p>
        </w:tc>
        <w:tc>
          <w:tcPr>
            <w:tcW w:w="1080" w:type="dxa"/>
          </w:tcPr>
          <w:p w:rsidR="003E3FAB" w:rsidRPr="00DA5484" w:rsidRDefault="003E3FAB" w:rsidP="00D3264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A548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80" w:type="dxa"/>
          </w:tcPr>
          <w:p w:rsidR="003E3FAB" w:rsidRPr="00DA5484" w:rsidRDefault="003E3FAB" w:rsidP="00D3264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80" w:type="dxa"/>
          </w:tcPr>
          <w:p w:rsidR="003E3FAB" w:rsidRPr="00DA5484" w:rsidRDefault="003E3FAB" w:rsidP="00D3264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E3FAB" w:rsidRPr="00D32645" w:rsidTr="00DA5484">
        <w:tc>
          <w:tcPr>
            <w:tcW w:w="804" w:type="dxa"/>
          </w:tcPr>
          <w:p w:rsidR="003E3FAB" w:rsidRPr="00DA5484" w:rsidRDefault="003E3FAB" w:rsidP="00D32645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38" w:type="dxa"/>
          </w:tcPr>
          <w:p w:rsidR="003E3FAB" w:rsidRPr="00DA5484" w:rsidRDefault="003E3FAB" w:rsidP="00D326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A5484">
              <w:rPr>
                <w:rFonts w:ascii="Times New Roman" w:hAnsi="Times New Roman"/>
                <w:sz w:val="28"/>
                <w:szCs w:val="28"/>
              </w:rPr>
              <w:t xml:space="preserve">Банковская карта. </w:t>
            </w:r>
          </w:p>
        </w:tc>
        <w:tc>
          <w:tcPr>
            <w:tcW w:w="1080" w:type="dxa"/>
          </w:tcPr>
          <w:p w:rsidR="003E3FAB" w:rsidRPr="00DA5484" w:rsidRDefault="003E3FAB" w:rsidP="00D3264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A548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80" w:type="dxa"/>
          </w:tcPr>
          <w:p w:rsidR="003E3FAB" w:rsidRPr="00DA5484" w:rsidRDefault="003E3FAB" w:rsidP="00D3264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80" w:type="dxa"/>
          </w:tcPr>
          <w:p w:rsidR="003E3FAB" w:rsidRPr="00DA5484" w:rsidRDefault="003E3FAB" w:rsidP="00D3264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E3FAB" w:rsidRPr="00D32645" w:rsidTr="00DA5484">
        <w:tc>
          <w:tcPr>
            <w:tcW w:w="804" w:type="dxa"/>
          </w:tcPr>
          <w:p w:rsidR="003E3FAB" w:rsidRPr="00DA5484" w:rsidRDefault="003E3FAB" w:rsidP="00D32645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38" w:type="dxa"/>
          </w:tcPr>
          <w:p w:rsidR="003E3FAB" w:rsidRPr="00DA5484" w:rsidRDefault="003E3FAB" w:rsidP="00D326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A5484">
              <w:rPr>
                <w:rFonts w:ascii="Times New Roman" w:hAnsi="Times New Roman"/>
                <w:sz w:val="28"/>
                <w:szCs w:val="28"/>
              </w:rPr>
              <w:t xml:space="preserve">Про зайчишку и овощи. </w:t>
            </w:r>
          </w:p>
        </w:tc>
        <w:tc>
          <w:tcPr>
            <w:tcW w:w="1080" w:type="dxa"/>
          </w:tcPr>
          <w:p w:rsidR="003E3FAB" w:rsidRPr="00DA5484" w:rsidRDefault="003E3FAB" w:rsidP="00D3264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A548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80" w:type="dxa"/>
          </w:tcPr>
          <w:p w:rsidR="003E3FAB" w:rsidRPr="00DA5484" w:rsidRDefault="003E3FAB" w:rsidP="00D3264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80" w:type="dxa"/>
          </w:tcPr>
          <w:p w:rsidR="003E3FAB" w:rsidRPr="00DA5484" w:rsidRDefault="003E3FAB" w:rsidP="00D3264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E3FAB" w:rsidRPr="00D32645" w:rsidTr="00DA5484">
        <w:tc>
          <w:tcPr>
            <w:tcW w:w="804" w:type="dxa"/>
          </w:tcPr>
          <w:p w:rsidR="003E3FAB" w:rsidRPr="00DA5484" w:rsidRDefault="003E3FAB" w:rsidP="00D32645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38" w:type="dxa"/>
          </w:tcPr>
          <w:p w:rsidR="003E3FAB" w:rsidRPr="00DA5484" w:rsidRDefault="003E3FAB" w:rsidP="00D326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A5484">
              <w:rPr>
                <w:rFonts w:ascii="Times New Roman" w:hAnsi="Times New Roman"/>
                <w:sz w:val="28"/>
                <w:szCs w:val="28"/>
              </w:rPr>
              <w:t xml:space="preserve">Николай Сладков. Веселая игра. </w:t>
            </w:r>
          </w:p>
        </w:tc>
        <w:tc>
          <w:tcPr>
            <w:tcW w:w="1080" w:type="dxa"/>
          </w:tcPr>
          <w:p w:rsidR="003E3FAB" w:rsidRPr="00DA5484" w:rsidRDefault="003E3FAB" w:rsidP="00D3264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A548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80" w:type="dxa"/>
          </w:tcPr>
          <w:p w:rsidR="003E3FAB" w:rsidRPr="00DA5484" w:rsidRDefault="003E3FAB" w:rsidP="00D3264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80" w:type="dxa"/>
          </w:tcPr>
          <w:p w:rsidR="003E3FAB" w:rsidRPr="00DA5484" w:rsidRDefault="003E3FAB" w:rsidP="00D3264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E3FAB" w:rsidRPr="00D32645" w:rsidTr="00DA5484">
        <w:tc>
          <w:tcPr>
            <w:tcW w:w="804" w:type="dxa"/>
          </w:tcPr>
          <w:p w:rsidR="003E3FAB" w:rsidRPr="00DA5484" w:rsidRDefault="003E3FAB" w:rsidP="00D32645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38" w:type="dxa"/>
          </w:tcPr>
          <w:p w:rsidR="003E3FAB" w:rsidRPr="00DA5484" w:rsidRDefault="003E3FAB" w:rsidP="00D326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A5484">
              <w:rPr>
                <w:rFonts w:ascii="Times New Roman" w:hAnsi="Times New Roman"/>
                <w:sz w:val="28"/>
                <w:szCs w:val="28"/>
              </w:rPr>
              <w:t xml:space="preserve">Лисьи забавы. </w:t>
            </w:r>
          </w:p>
        </w:tc>
        <w:tc>
          <w:tcPr>
            <w:tcW w:w="1080" w:type="dxa"/>
          </w:tcPr>
          <w:p w:rsidR="003E3FAB" w:rsidRPr="00DA5484" w:rsidRDefault="003E3FAB" w:rsidP="00D3264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A548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80" w:type="dxa"/>
          </w:tcPr>
          <w:p w:rsidR="003E3FAB" w:rsidRPr="00DA5484" w:rsidRDefault="003E3FAB" w:rsidP="00D3264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80" w:type="dxa"/>
          </w:tcPr>
          <w:p w:rsidR="003E3FAB" w:rsidRPr="00DA5484" w:rsidRDefault="003E3FAB" w:rsidP="00D3264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E3FAB" w:rsidRPr="00D32645" w:rsidTr="00DA5484">
        <w:tc>
          <w:tcPr>
            <w:tcW w:w="804" w:type="dxa"/>
          </w:tcPr>
          <w:p w:rsidR="003E3FAB" w:rsidRPr="00DA5484" w:rsidRDefault="003E3FAB" w:rsidP="00D32645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38" w:type="dxa"/>
          </w:tcPr>
          <w:p w:rsidR="003E3FAB" w:rsidRPr="00DA5484" w:rsidRDefault="003E3FAB" w:rsidP="00D326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A5484">
              <w:rPr>
                <w:rFonts w:ascii="Times New Roman" w:hAnsi="Times New Roman"/>
                <w:sz w:val="28"/>
                <w:szCs w:val="28"/>
              </w:rPr>
              <w:t xml:space="preserve">Безопасность денег на банковской карте. </w:t>
            </w:r>
          </w:p>
        </w:tc>
        <w:tc>
          <w:tcPr>
            <w:tcW w:w="1080" w:type="dxa"/>
          </w:tcPr>
          <w:p w:rsidR="003E3FAB" w:rsidRPr="00DA5484" w:rsidRDefault="003E3FAB" w:rsidP="00D3264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A548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80" w:type="dxa"/>
          </w:tcPr>
          <w:p w:rsidR="003E3FAB" w:rsidRPr="00DA5484" w:rsidRDefault="003E3FAB" w:rsidP="00D3264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80" w:type="dxa"/>
          </w:tcPr>
          <w:p w:rsidR="003E3FAB" w:rsidRPr="00DA5484" w:rsidRDefault="003E3FAB" w:rsidP="00D3264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E3FAB" w:rsidRPr="00D32645" w:rsidTr="00DA5484">
        <w:tc>
          <w:tcPr>
            <w:tcW w:w="804" w:type="dxa"/>
          </w:tcPr>
          <w:p w:rsidR="003E3FAB" w:rsidRPr="00DA5484" w:rsidRDefault="003E3FAB" w:rsidP="00D32645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38" w:type="dxa"/>
          </w:tcPr>
          <w:p w:rsidR="003E3FAB" w:rsidRPr="00DA5484" w:rsidRDefault="003E3FAB" w:rsidP="00D326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A5484">
              <w:rPr>
                <w:rFonts w:ascii="Times New Roman" w:hAnsi="Times New Roman"/>
                <w:sz w:val="28"/>
                <w:szCs w:val="28"/>
              </w:rPr>
              <w:t xml:space="preserve">Лисьи норы. </w:t>
            </w:r>
          </w:p>
        </w:tc>
        <w:tc>
          <w:tcPr>
            <w:tcW w:w="1080" w:type="dxa"/>
          </w:tcPr>
          <w:p w:rsidR="003E3FAB" w:rsidRPr="00DA5484" w:rsidRDefault="003E3FAB" w:rsidP="00D3264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A548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80" w:type="dxa"/>
          </w:tcPr>
          <w:p w:rsidR="003E3FAB" w:rsidRPr="00DA5484" w:rsidRDefault="003E3FAB" w:rsidP="00D3264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80" w:type="dxa"/>
          </w:tcPr>
          <w:p w:rsidR="003E3FAB" w:rsidRPr="00DA5484" w:rsidRDefault="003E3FAB" w:rsidP="00D3264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E3FAB" w:rsidRPr="00D32645" w:rsidTr="00DA5484">
        <w:tc>
          <w:tcPr>
            <w:tcW w:w="804" w:type="dxa"/>
          </w:tcPr>
          <w:p w:rsidR="003E3FAB" w:rsidRPr="00DA5484" w:rsidRDefault="003E3FAB" w:rsidP="00D32645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38" w:type="dxa"/>
          </w:tcPr>
          <w:p w:rsidR="003E3FAB" w:rsidRPr="00DA5484" w:rsidRDefault="003E3FAB" w:rsidP="00D326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A5484">
              <w:rPr>
                <w:rFonts w:ascii="Times New Roman" w:hAnsi="Times New Roman"/>
                <w:sz w:val="28"/>
                <w:szCs w:val="28"/>
              </w:rPr>
              <w:t xml:space="preserve">Обыкновенные кроты. </w:t>
            </w:r>
          </w:p>
        </w:tc>
        <w:tc>
          <w:tcPr>
            <w:tcW w:w="1080" w:type="dxa"/>
          </w:tcPr>
          <w:p w:rsidR="003E3FAB" w:rsidRPr="00DA5484" w:rsidRDefault="003E3FAB" w:rsidP="00D3264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A548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80" w:type="dxa"/>
          </w:tcPr>
          <w:p w:rsidR="003E3FAB" w:rsidRPr="00DA5484" w:rsidRDefault="003E3FAB" w:rsidP="00D3264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80" w:type="dxa"/>
          </w:tcPr>
          <w:p w:rsidR="003E3FAB" w:rsidRPr="00DA5484" w:rsidRDefault="003E3FAB" w:rsidP="00D3264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E3FAB" w:rsidRPr="00D32645" w:rsidTr="00DA5484">
        <w:tc>
          <w:tcPr>
            <w:tcW w:w="804" w:type="dxa"/>
          </w:tcPr>
          <w:p w:rsidR="003E3FAB" w:rsidRPr="00DA5484" w:rsidRDefault="003E3FAB" w:rsidP="00D32645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38" w:type="dxa"/>
          </w:tcPr>
          <w:p w:rsidR="003E3FAB" w:rsidRPr="00DA5484" w:rsidRDefault="003E3FAB" w:rsidP="00D326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A5484">
              <w:rPr>
                <w:rFonts w:ascii="Times New Roman" w:hAnsi="Times New Roman"/>
                <w:sz w:val="28"/>
                <w:szCs w:val="28"/>
              </w:rPr>
              <w:t>Про крота.</w:t>
            </w:r>
          </w:p>
        </w:tc>
        <w:tc>
          <w:tcPr>
            <w:tcW w:w="1080" w:type="dxa"/>
          </w:tcPr>
          <w:p w:rsidR="003E3FAB" w:rsidRPr="00DA5484" w:rsidRDefault="003E3FAB" w:rsidP="00D3264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A548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80" w:type="dxa"/>
          </w:tcPr>
          <w:p w:rsidR="003E3FAB" w:rsidRPr="00DA5484" w:rsidRDefault="003E3FAB" w:rsidP="00D3264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80" w:type="dxa"/>
          </w:tcPr>
          <w:p w:rsidR="003E3FAB" w:rsidRPr="00DA5484" w:rsidRDefault="003E3FAB" w:rsidP="00D3264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E3FAB" w:rsidRPr="00D32645" w:rsidTr="00DA5484">
        <w:tc>
          <w:tcPr>
            <w:tcW w:w="804" w:type="dxa"/>
          </w:tcPr>
          <w:p w:rsidR="003E3FAB" w:rsidRPr="00DA5484" w:rsidRDefault="003E3FAB" w:rsidP="00D32645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38" w:type="dxa"/>
          </w:tcPr>
          <w:p w:rsidR="003E3FAB" w:rsidRPr="00DA5484" w:rsidRDefault="003E3FAB" w:rsidP="00D326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A5484">
              <w:rPr>
                <w:rFonts w:ascii="Times New Roman" w:hAnsi="Times New Roman"/>
                <w:sz w:val="28"/>
                <w:szCs w:val="28"/>
              </w:rPr>
              <w:t xml:space="preserve">Про кредиты. </w:t>
            </w:r>
          </w:p>
        </w:tc>
        <w:tc>
          <w:tcPr>
            <w:tcW w:w="1080" w:type="dxa"/>
          </w:tcPr>
          <w:p w:rsidR="003E3FAB" w:rsidRPr="00DA5484" w:rsidRDefault="003E3FAB" w:rsidP="00D3264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A548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80" w:type="dxa"/>
          </w:tcPr>
          <w:p w:rsidR="003E3FAB" w:rsidRPr="00DA5484" w:rsidRDefault="003E3FAB" w:rsidP="00D3264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80" w:type="dxa"/>
          </w:tcPr>
          <w:p w:rsidR="003E3FAB" w:rsidRPr="00DA5484" w:rsidRDefault="003E3FAB" w:rsidP="00D3264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E3FAB" w:rsidRPr="00D32645" w:rsidTr="00DA5484">
        <w:tc>
          <w:tcPr>
            <w:tcW w:w="804" w:type="dxa"/>
          </w:tcPr>
          <w:p w:rsidR="003E3FAB" w:rsidRPr="00DA5484" w:rsidRDefault="003E3FAB" w:rsidP="00D32645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38" w:type="dxa"/>
          </w:tcPr>
          <w:p w:rsidR="003E3FAB" w:rsidRPr="00DA5484" w:rsidRDefault="003E3FAB" w:rsidP="00D326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A5484">
              <w:rPr>
                <w:rFonts w:ascii="Times New Roman" w:hAnsi="Times New Roman"/>
                <w:sz w:val="28"/>
                <w:szCs w:val="28"/>
              </w:rPr>
              <w:t xml:space="preserve">Корень часть растения. </w:t>
            </w:r>
          </w:p>
        </w:tc>
        <w:tc>
          <w:tcPr>
            <w:tcW w:w="1080" w:type="dxa"/>
          </w:tcPr>
          <w:p w:rsidR="003E3FAB" w:rsidRPr="00DA5484" w:rsidRDefault="003E3FAB" w:rsidP="00D3264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A548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80" w:type="dxa"/>
          </w:tcPr>
          <w:p w:rsidR="003E3FAB" w:rsidRPr="00DA5484" w:rsidRDefault="003E3FAB" w:rsidP="00D3264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80" w:type="dxa"/>
          </w:tcPr>
          <w:p w:rsidR="003E3FAB" w:rsidRPr="00DA5484" w:rsidRDefault="003E3FAB" w:rsidP="00D3264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E3FAB" w:rsidRPr="00D32645" w:rsidTr="00DA5484">
        <w:tc>
          <w:tcPr>
            <w:tcW w:w="804" w:type="dxa"/>
          </w:tcPr>
          <w:p w:rsidR="003E3FAB" w:rsidRPr="00DA5484" w:rsidRDefault="003E3FAB" w:rsidP="00D32645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38" w:type="dxa"/>
          </w:tcPr>
          <w:p w:rsidR="003E3FAB" w:rsidRPr="00DA5484" w:rsidRDefault="003E3FAB" w:rsidP="00D326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A5484">
              <w:rPr>
                <w:rFonts w:ascii="Times New Roman" w:hAnsi="Times New Roman"/>
                <w:sz w:val="28"/>
                <w:szCs w:val="28"/>
              </w:rPr>
              <w:t>Эдуард Шим. Тяжкий труд.</w:t>
            </w:r>
          </w:p>
        </w:tc>
        <w:tc>
          <w:tcPr>
            <w:tcW w:w="1080" w:type="dxa"/>
          </w:tcPr>
          <w:p w:rsidR="003E3FAB" w:rsidRPr="00DA5484" w:rsidRDefault="003E3FAB" w:rsidP="00D3264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A548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80" w:type="dxa"/>
          </w:tcPr>
          <w:p w:rsidR="003E3FAB" w:rsidRPr="00DA5484" w:rsidRDefault="003E3FAB" w:rsidP="00D3264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80" w:type="dxa"/>
          </w:tcPr>
          <w:p w:rsidR="003E3FAB" w:rsidRPr="00DA5484" w:rsidRDefault="003E3FAB" w:rsidP="00D3264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E3FAB" w:rsidRPr="00D32645" w:rsidTr="00DA5484">
        <w:tc>
          <w:tcPr>
            <w:tcW w:w="804" w:type="dxa"/>
          </w:tcPr>
          <w:p w:rsidR="003E3FAB" w:rsidRPr="00DA5484" w:rsidRDefault="003E3FAB" w:rsidP="00D32645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38" w:type="dxa"/>
          </w:tcPr>
          <w:p w:rsidR="003E3FAB" w:rsidRPr="00DA5484" w:rsidRDefault="003E3FAB" w:rsidP="00D326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A5484">
              <w:rPr>
                <w:rFonts w:ascii="Times New Roman" w:hAnsi="Times New Roman"/>
                <w:sz w:val="28"/>
                <w:szCs w:val="28"/>
              </w:rPr>
              <w:t xml:space="preserve">Про ежа. </w:t>
            </w:r>
          </w:p>
        </w:tc>
        <w:tc>
          <w:tcPr>
            <w:tcW w:w="1080" w:type="dxa"/>
          </w:tcPr>
          <w:p w:rsidR="003E3FAB" w:rsidRPr="00DA5484" w:rsidRDefault="003E3FAB" w:rsidP="00D3264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A548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80" w:type="dxa"/>
          </w:tcPr>
          <w:p w:rsidR="003E3FAB" w:rsidRPr="00DA5484" w:rsidRDefault="003E3FAB" w:rsidP="00D3264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80" w:type="dxa"/>
          </w:tcPr>
          <w:p w:rsidR="003E3FAB" w:rsidRPr="00DA5484" w:rsidRDefault="003E3FAB" w:rsidP="00D3264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E3FAB" w:rsidRPr="00D32645" w:rsidTr="00DA5484">
        <w:tc>
          <w:tcPr>
            <w:tcW w:w="804" w:type="dxa"/>
          </w:tcPr>
          <w:p w:rsidR="003E3FAB" w:rsidRPr="00DA5484" w:rsidRDefault="003E3FAB" w:rsidP="00D32645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38" w:type="dxa"/>
          </w:tcPr>
          <w:p w:rsidR="003E3FAB" w:rsidRPr="00DA5484" w:rsidRDefault="003E3FAB" w:rsidP="00D326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A5484">
              <w:rPr>
                <w:rFonts w:ascii="Times New Roman" w:hAnsi="Times New Roman"/>
                <w:sz w:val="28"/>
                <w:szCs w:val="28"/>
              </w:rPr>
              <w:t xml:space="preserve">Про вклады. </w:t>
            </w:r>
          </w:p>
        </w:tc>
        <w:tc>
          <w:tcPr>
            <w:tcW w:w="1080" w:type="dxa"/>
          </w:tcPr>
          <w:p w:rsidR="003E3FAB" w:rsidRPr="00DA5484" w:rsidRDefault="003E3FAB" w:rsidP="00D3264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A548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80" w:type="dxa"/>
          </w:tcPr>
          <w:p w:rsidR="003E3FAB" w:rsidRPr="00DA5484" w:rsidRDefault="003E3FAB" w:rsidP="00D3264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80" w:type="dxa"/>
          </w:tcPr>
          <w:p w:rsidR="003E3FAB" w:rsidRPr="00DA5484" w:rsidRDefault="003E3FAB" w:rsidP="00D3264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E3FAB" w:rsidRPr="00D32645" w:rsidTr="00DA5484">
        <w:tc>
          <w:tcPr>
            <w:tcW w:w="804" w:type="dxa"/>
          </w:tcPr>
          <w:p w:rsidR="003E3FAB" w:rsidRPr="00DA5484" w:rsidRDefault="003E3FAB" w:rsidP="00D32645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38" w:type="dxa"/>
          </w:tcPr>
          <w:p w:rsidR="003E3FAB" w:rsidRPr="00DA5484" w:rsidRDefault="003E3FAB" w:rsidP="00D326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A5484">
              <w:rPr>
                <w:rFonts w:ascii="Times New Roman" w:hAnsi="Times New Roman"/>
                <w:sz w:val="28"/>
                <w:szCs w:val="28"/>
              </w:rPr>
              <w:t xml:space="preserve">Занимательные особенности яблока. </w:t>
            </w:r>
          </w:p>
        </w:tc>
        <w:tc>
          <w:tcPr>
            <w:tcW w:w="1080" w:type="dxa"/>
          </w:tcPr>
          <w:p w:rsidR="003E3FAB" w:rsidRPr="00DA5484" w:rsidRDefault="003E3FAB" w:rsidP="00D3264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A548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80" w:type="dxa"/>
          </w:tcPr>
          <w:p w:rsidR="003E3FAB" w:rsidRPr="00DA5484" w:rsidRDefault="003E3FAB" w:rsidP="00D3264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80" w:type="dxa"/>
          </w:tcPr>
          <w:p w:rsidR="003E3FAB" w:rsidRPr="00DA5484" w:rsidRDefault="003E3FAB" w:rsidP="00D3264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E3FAB" w:rsidRPr="00D32645" w:rsidTr="00DA5484">
        <w:tc>
          <w:tcPr>
            <w:tcW w:w="804" w:type="dxa"/>
          </w:tcPr>
          <w:p w:rsidR="003E3FAB" w:rsidRPr="00DA5484" w:rsidRDefault="003E3FAB" w:rsidP="00D32645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38" w:type="dxa"/>
          </w:tcPr>
          <w:p w:rsidR="003E3FAB" w:rsidRPr="00DA5484" w:rsidRDefault="003E3FAB" w:rsidP="00D326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A5484">
              <w:rPr>
                <w:rFonts w:ascii="Times New Roman" w:hAnsi="Times New Roman"/>
                <w:sz w:val="28"/>
                <w:szCs w:val="28"/>
              </w:rPr>
              <w:t xml:space="preserve">Полевой хомяк. </w:t>
            </w:r>
          </w:p>
        </w:tc>
        <w:tc>
          <w:tcPr>
            <w:tcW w:w="1080" w:type="dxa"/>
          </w:tcPr>
          <w:p w:rsidR="003E3FAB" w:rsidRPr="00DA5484" w:rsidRDefault="003E3FAB" w:rsidP="00D3264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A548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80" w:type="dxa"/>
          </w:tcPr>
          <w:p w:rsidR="003E3FAB" w:rsidRPr="00DA5484" w:rsidRDefault="003E3FAB" w:rsidP="00D3264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80" w:type="dxa"/>
          </w:tcPr>
          <w:p w:rsidR="003E3FAB" w:rsidRPr="00DA5484" w:rsidRDefault="003E3FAB" w:rsidP="00D3264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E3FAB" w:rsidRPr="00D32645" w:rsidTr="00DA5484">
        <w:tc>
          <w:tcPr>
            <w:tcW w:w="804" w:type="dxa"/>
          </w:tcPr>
          <w:p w:rsidR="003E3FAB" w:rsidRPr="00DA5484" w:rsidRDefault="003E3FAB" w:rsidP="00D32645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38" w:type="dxa"/>
          </w:tcPr>
          <w:p w:rsidR="003E3FAB" w:rsidRPr="00DA5484" w:rsidRDefault="003E3FAB" w:rsidP="00D326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A5484">
              <w:rPr>
                <w:rFonts w:ascii="Times New Roman" w:hAnsi="Times New Roman"/>
                <w:sz w:val="28"/>
                <w:szCs w:val="28"/>
              </w:rPr>
              <w:t xml:space="preserve">Про полевого хомяка. </w:t>
            </w:r>
          </w:p>
        </w:tc>
        <w:tc>
          <w:tcPr>
            <w:tcW w:w="1080" w:type="dxa"/>
          </w:tcPr>
          <w:p w:rsidR="003E3FAB" w:rsidRPr="00DA5484" w:rsidRDefault="003E3FAB" w:rsidP="00D3264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A548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80" w:type="dxa"/>
          </w:tcPr>
          <w:p w:rsidR="003E3FAB" w:rsidRPr="00DA5484" w:rsidRDefault="003E3FAB" w:rsidP="00D3264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80" w:type="dxa"/>
          </w:tcPr>
          <w:p w:rsidR="003E3FAB" w:rsidRPr="00DA5484" w:rsidRDefault="003E3FAB" w:rsidP="00D3264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E3FAB" w:rsidRPr="00D32645" w:rsidTr="00DA5484">
        <w:tc>
          <w:tcPr>
            <w:tcW w:w="804" w:type="dxa"/>
          </w:tcPr>
          <w:p w:rsidR="003E3FAB" w:rsidRPr="00DA5484" w:rsidRDefault="003E3FAB" w:rsidP="00D32645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38" w:type="dxa"/>
          </w:tcPr>
          <w:p w:rsidR="003E3FAB" w:rsidRPr="00DA5484" w:rsidRDefault="003E3FAB" w:rsidP="00D326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A5484">
              <w:rPr>
                <w:rFonts w:ascii="Times New Roman" w:hAnsi="Times New Roman"/>
                <w:sz w:val="28"/>
                <w:szCs w:val="28"/>
              </w:rPr>
              <w:t xml:space="preserve">Ловушки для денег. </w:t>
            </w:r>
          </w:p>
        </w:tc>
        <w:tc>
          <w:tcPr>
            <w:tcW w:w="1080" w:type="dxa"/>
          </w:tcPr>
          <w:p w:rsidR="003E3FAB" w:rsidRPr="00DA5484" w:rsidRDefault="003E3FAB" w:rsidP="00D3264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A548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80" w:type="dxa"/>
          </w:tcPr>
          <w:p w:rsidR="003E3FAB" w:rsidRPr="00DA5484" w:rsidRDefault="003E3FAB" w:rsidP="00D3264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80" w:type="dxa"/>
          </w:tcPr>
          <w:p w:rsidR="003E3FAB" w:rsidRPr="00DA5484" w:rsidRDefault="003E3FAB" w:rsidP="00D3264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E3FAB" w:rsidRPr="00D32645" w:rsidTr="00DA5484">
        <w:tc>
          <w:tcPr>
            <w:tcW w:w="804" w:type="dxa"/>
          </w:tcPr>
          <w:p w:rsidR="003E3FAB" w:rsidRPr="00DA5484" w:rsidRDefault="003E3FAB" w:rsidP="00D32645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38" w:type="dxa"/>
          </w:tcPr>
          <w:p w:rsidR="003E3FAB" w:rsidRPr="00DA5484" w:rsidRDefault="003E3FAB" w:rsidP="00D326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A5484">
              <w:rPr>
                <w:rFonts w:ascii="Times New Roman" w:hAnsi="Times New Roman"/>
                <w:sz w:val="28"/>
                <w:szCs w:val="28"/>
              </w:rPr>
              <w:t xml:space="preserve">Про хомяка и его запасы. </w:t>
            </w:r>
          </w:p>
        </w:tc>
        <w:tc>
          <w:tcPr>
            <w:tcW w:w="1080" w:type="dxa"/>
          </w:tcPr>
          <w:p w:rsidR="003E3FAB" w:rsidRPr="00DA5484" w:rsidRDefault="003E3FAB" w:rsidP="00D3264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A548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80" w:type="dxa"/>
          </w:tcPr>
          <w:p w:rsidR="003E3FAB" w:rsidRPr="00DA5484" w:rsidRDefault="003E3FAB" w:rsidP="00D3264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80" w:type="dxa"/>
          </w:tcPr>
          <w:p w:rsidR="003E3FAB" w:rsidRPr="00DA5484" w:rsidRDefault="003E3FAB" w:rsidP="00D3264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E3FAB" w:rsidRPr="00D32645" w:rsidTr="00DA5484">
        <w:tc>
          <w:tcPr>
            <w:tcW w:w="804" w:type="dxa"/>
          </w:tcPr>
          <w:p w:rsidR="003E3FAB" w:rsidRPr="00DA5484" w:rsidRDefault="003E3FAB" w:rsidP="00D32645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38" w:type="dxa"/>
          </w:tcPr>
          <w:p w:rsidR="003E3FAB" w:rsidRPr="00DA5484" w:rsidRDefault="003E3FAB" w:rsidP="00D326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A5484">
              <w:rPr>
                <w:rFonts w:ascii="Times New Roman" w:hAnsi="Times New Roman"/>
                <w:sz w:val="28"/>
                <w:szCs w:val="28"/>
              </w:rPr>
              <w:t xml:space="preserve">Про бобров. </w:t>
            </w:r>
          </w:p>
        </w:tc>
        <w:tc>
          <w:tcPr>
            <w:tcW w:w="1080" w:type="dxa"/>
          </w:tcPr>
          <w:p w:rsidR="003E3FAB" w:rsidRPr="00DA5484" w:rsidRDefault="003E3FAB" w:rsidP="00D3264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A548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80" w:type="dxa"/>
          </w:tcPr>
          <w:p w:rsidR="003E3FAB" w:rsidRPr="00DA5484" w:rsidRDefault="003E3FAB" w:rsidP="00D3264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80" w:type="dxa"/>
          </w:tcPr>
          <w:p w:rsidR="003E3FAB" w:rsidRPr="00DA5484" w:rsidRDefault="003E3FAB" w:rsidP="00D3264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E3FAB" w:rsidRPr="00D32645" w:rsidTr="00DA5484">
        <w:tc>
          <w:tcPr>
            <w:tcW w:w="804" w:type="dxa"/>
          </w:tcPr>
          <w:p w:rsidR="003E3FAB" w:rsidRPr="00DA5484" w:rsidRDefault="003E3FAB" w:rsidP="00D32645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38" w:type="dxa"/>
          </w:tcPr>
          <w:p w:rsidR="003E3FAB" w:rsidRPr="00DA5484" w:rsidRDefault="003E3FAB" w:rsidP="00D326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A5484">
              <w:rPr>
                <w:rFonts w:ascii="Times New Roman" w:hAnsi="Times New Roman"/>
                <w:sz w:val="28"/>
                <w:szCs w:val="28"/>
              </w:rPr>
              <w:t xml:space="preserve">Бобры строители. </w:t>
            </w:r>
          </w:p>
        </w:tc>
        <w:tc>
          <w:tcPr>
            <w:tcW w:w="1080" w:type="dxa"/>
          </w:tcPr>
          <w:p w:rsidR="003E3FAB" w:rsidRPr="00DA5484" w:rsidRDefault="003E3FAB" w:rsidP="00D3264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A548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80" w:type="dxa"/>
          </w:tcPr>
          <w:p w:rsidR="003E3FAB" w:rsidRPr="00DA5484" w:rsidRDefault="003E3FAB" w:rsidP="00D3264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80" w:type="dxa"/>
          </w:tcPr>
          <w:p w:rsidR="003E3FAB" w:rsidRPr="00DA5484" w:rsidRDefault="003E3FAB" w:rsidP="00D3264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E3FAB" w:rsidRPr="00D32645" w:rsidTr="00DA5484">
        <w:tc>
          <w:tcPr>
            <w:tcW w:w="804" w:type="dxa"/>
          </w:tcPr>
          <w:p w:rsidR="003E3FAB" w:rsidRPr="00DA5484" w:rsidRDefault="003E3FAB" w:rsidP="00D32645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38" w:type="dxa"/>
          </w:tcPr>
          <w:p w:rsidR="003E3FAB" w:rsidRPr="00DA5484" w:rsidRDefault="003E3FAB" w:rsidP="00D326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A5484">
              <w:rPr>
                <w:rFonts w:ascii="Times New Roman" w:hAnsi="Times New Roman"/>
                <w:sz w:val="28"/>
                <w:szCs w:val="28"/>
              </w:rPr>
              <w:t xml:space="preserve">Такие разные деньги. </w:t>
            </w:r>
          </w:p>
        </w:tc>
        <w:tc>
          <w:tcPr>
            <w:tcW w:w="1080" w:type="dxa"/>
          </w:tcPr>
          <w:p w:rsidR="003E3FAB" w:rsidRPr="00DA5484" w:rsidRDefault="003E3FAB" w:rsidP="00D3264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A548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80" w:type="dxa"/>
          </w:tcPr>
          <w:p w:rsidR="003E3FAB" w:rsidRPr="00DA5484" w:rsidRDefault="003E3FAB" w:rsidP="00D3264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80" w:type="dxa"/>
          </w:tcPr>
          <w:p w:rsidR="003E3FAB" w:rsidRPr="00DA5484" w:rsidRDefault="003E3FAB" w:rsidP="00D3264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E3FAB" w:rsidRPr="00D32645" w:rsidTr="00DA5484">
        <w:tc>
          <w:tcPr>
            <w:tcW w:w="804" w:type="dxa"/>
          </w:tcPr>
          <w:p w:rsidR="003E3FAB" w:rsidRPr="00DA5484" w:rsidRDefault="003E3FAB" w:rsidP="00D32645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38" w:type="dxa"/>
          </w:tcPr>
          <w:p w:rsidR="003E3FAB" w:rsidRPr="00DA5484" w:rsidRDefault="003E3FAB" w:rsidP="00D326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A5484">
              <w:rPr>
                <w:rFonts w:ascii="Times New Roman" w:hAnsi="Times New Roman"/>
                <w:sz w:val="28"/>
                <w:szCs w:val="28"/>
              </w:rPr>
              <w:t xml:space="preserve">Материал для плотин. </w:t>
            </w:r>
          </w:p>
        </w:tc>
        <w:tc>
          <w:tcPr>
            <w:tcW w:w="1080" w:type="dxa"/>
          </w:tcPr>
          <w:p w:rsidR="003E3FAB" w:rsidRPr="00DA5484" w:rsidRDefault="003E3FAB" w:rsidP="00D3264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A548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80" w:type="dxa"/>
          </w:tcPr>
          <w:p w:rsidR="003E3FAB" w:rsidRPr="00DA5484" w:rsidRDefault="003E3FAB" w:rsidP="00D3264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80" w:type="dxa"/>
          </w:tcPr>
          <w:p w:rsidR="003E3FAB" w:rsidRPr="00DA5484" w:rsidRDefault="003E3FAB" w:rsidP="00D3264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E3FAB" w:rsidRPr="00D32645" w:rsidTr="00DA5484">
        <w:tc>
          <w:tcPr>
            <w:tcW w:w="804" w:type="dxa"/>
          </w:tcPr>
          <w:p w:rsidR="003E3FAB" w:rsidRPr="00DA5484" w:rsidRDefault="003E3FAB" w:rsidP="00D32645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38" w:type="dxa"/>
          </w:tcPr>
          <w:p w:rsidR="003E3FAB" w:rsidRPr="00DA5484" w:rsidRDefault="003E3FAB" w:rsidP="00D326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A5484">
              <w:rPr>
                <w:rFonts w:ascii="Times New Roman" w:hAnsi="Times New Roman"/>
                <w:sz w:val="28"/>
                <w:szCs w:val="28"/>
              </w:rPr>
              <w:t xml:space="preserve">Позвоночные животные. </w:t>
            </w:r>
          </w:p>
        </w:tc>
        <w:tc>
          <w:tcPr>
            <w:tcW w:w="1080" w:type="dxa"/>
          </w:tcPr>
          <w:p w:rsidR="003E3FAB" w:rsidRPr="00DA5484" w:rsidRDefault="003E3FAB" w:rsidP="00D3264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A548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80" w:type="dxa"/>
          </w:tcPr>
          <w:p w:rsidR="003E3FAB" w:rsidRPr="00DA5484" w:rsidRDefault="003E3FAB" w:rsidP="00D3264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80" w:type="dxa"/>
          </w:tcPr>
          <w:p w:rsidR="003E3FAB" w:rsidRPr="00DA5484" w:rsidRDefault="003E3FAB" w:rsidP="00D3264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E3FAB" w:rsidRPr="00D32645" w:rsidTr="00DA5484">
        <w:tc>
          <w:tcPr>
            <w:tcW w:w="804" w:type="dxa"/>
          </w:tcPr>
          <w:p w:rsidR="003E3FAB" w:rsidRPr="00DA5484" w:rsidRDefault="003E3FAB" w:rsidP="00D32645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38" w:type="dxa"/>
          </w:tcPr>
          <w:p w:rsidR="003E3FAB" w:rsidRPr="00DA5484" w:rsidRDefault="003E3FAB" w:rsidP="00D32645">
            <w:pPr>
              <w:spacing w:after="0" w:line="240" w:lineRule="auto"/>
              <w:ind w:right="2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A5484">
              <w:rPr>
                <w:rFonts w:ascii="Times New Roman" w:hAnsi="Times New Roman"/>
                <w:sz w:val="28"/>
                <w:szCs w:val="28"/>
              </w:rPr>
              <w:t>Встреча друзей.</w:t>
            </w:r>
          </w:p>
        </w:tc>
        <w:tc>
          <w:tcPr>
            <w:tcW w:w="1080" w:type="dxa"/>
          </w:tcPr>
          <w:p w:rsidR="003E3FAB" w:rsidRPr="00DA5484" w:rsidRDefault="003E3FAB" w:rsidP="00D3264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A548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80" w:type="dxa"/>
          </w:tcPr>
          <w:p w:rsidR="003E3FAB" w:rsidRPr="00DA5484" w:rsidRDefault="003E3FAB" w:rsidP="00D3264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80" w:type="dxa"/>
          </w:tcPr>
          <w:p w:rsidR="003E3FAB" w:rsidRPr="00DA5484" w:rsidRDefault="003E3FAB" w:rsidP="00D3264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E3FAB" w:rsidRPr="00D32645" w:rsidTr="00DA5484">
        <w:tc>
          <w:tcPr>
            <w:tcW w:w="804" w:type="dxa"/>
          </w:tcPr>
          <w:p w:rsidR="003E3FAB" w:rsidRPr="00DA5484" w:rsidRDefault="003E3FAB" w:rsidP="00D3264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238" w:type="dxa"/>
          </w:tcPr>
          <w:p w:rsidR="003E3FAB" w:rsidRPr="00DA5484" w:rsidRDefault="003E3FAB" w:rsidP="00D32645">
            <w:pPr>
              <w:spacing w:after="0" w:line="240" w:lineRule="auto"/>
              <w:ind w:right="22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DA5484">
              <w:rPr>
                <w:rFonts w:ascii="Times New Roman" w:hAnsi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1080" w:type="dxa"/>
          </w:tcPr>
          <w:p w:rsidR="003E3FAB" w:rsidRPr="00DA5484" w:rsidRDefault="003E3FAB" w:rsidP="00D3264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A5484">
              <w:rPr>
                <w:rFonts w:ascii="Times New Roman" w:hAnsi="Times New Roman"/>
                <w:b/>
                <w:sz w:val="28"/>
                <w:szCs w:val="28"/>
              </w:rPr>
              <w:t>34</w:t>
            </w:r>
          </w:p>
        </w:tc>
        <w:tc>
          <w:tcPr>
            <w:tcW w:w="1080" w:type="dxa"/>
          </w:tcPr>
          <w:p w:rsidR="003E3FAB" w:rsidRPr="00DA5484" w:rsidRDefault="003E3FAB" w:rsidP="00D3264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080" w:type="dxa"/>
          </w:tcPr>
          <w:p w:rsidR="003E3FAB" w:rsidRPr="00DA5484" w:rsidRDefault="003E3FAB" w:rsidP="00D3264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3E3FAB" w:rsidRDefault="003E3FAB" w:rsidP="00C168F1">
      <w:pPr>
        <w:tabs>
          <w:tab w:val="left" w:pos="6240"/>
        </w:tabs>
        <w:spacing w:after="0"/>
        <w:ind w:left="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3E3FAB" w:rsidRPr="00DA5484" w:rsidRDefault="003E3FAB" w:rsidP="00DA5484">
      <w:pPr>
        <w:pStyle w:val="Heading1"/>
        <w:jc w:val="center"/>
        <w:rPr>
          <w:rFonts w:ascii="Times New Roman" w:hAnsi="Times New Roman"/>
          <w:bCs w:val="0"/>
          <w:color w:val="auto"/>
        </w:rPr>
      </w:pPr>
      <w:r w:rsidRPr="00DA5484">
        <w:rPr>
          <w:rStyle w:val="12"/>
          <w:rFonts w:ascii="Times New Roman" w:hAnsi="Times New Roman"/>
          <w:b/>
          <w:bCs w:val="0"/>
          <w:color w:val="auto"/>
          <w:sz w:val="28"/>
        </w:rPr>
        <w:t>Перечень учебно- методических средств обучения.</w:t>
      </w:r>
    </w:p>
    <w:p w:rsidR="003E3FAB" w:rsidRPr="00DA5484" w:rsidRDefault="003E3FAB" w:rsidP="00DA5484">
      <w:pPr>
        <w:keepLine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E3FAB" w:rsidRPr="00DA5484" w:rsidRDefault="003E3FAB" w:rsidP="00DA5484">
      <w:pPr>
        <w:spacing w:line="240" w:lineRule="auto"/>
        <w:ind w:left="550" w:hanging="550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DA5484">
        <w:rPr>
          <w:rFonts w:ascii="Times New Roman" w:hAnsi="Times New Roman"/>
          <w:bCs/>
          <w:spacing w:val="-4"/>
          <w:sz w:val="28"/>
          <w:szCs w:val="28"/>
        </w:rPr>
        <w:t>Программа внеурочной деятельности</w:t>
      </w:r>
      <w:r w:rsidRPr="00DA5484">
        <w:rPr>
          <w:rFonts w:ascii="Times New Roman" w:hAnsi="Times New Roman"/>
          <w:bCs/>
          <w:spacing w:val="-6"/>
          <w:sz w:val="28"/>
          <w:szCs w:val="28"/>
        </w:rPr>
        <w:t xml:space="preserve"> / М.В. Буряк, С.А. Шейкина. </w:t>
      </w:r>
      <w:r w:rsidRPr="00DA5484">
        <w:rPr>
          <w:rFonts w:ascii="Times New Roman" w:hAnsi="Times New Roman"/>
          <w:bCs/>
          <w:spacing w:val="-8"/>
          <w:sz w:val="28"/>
          <w:szCs w:val="28"/>
        </w:rPr>
        <w:t>– М.: Планета, 2022. – 96 с. – (</w:t>
      </w:r>
      <w:r w:rsidRPr="00DA5484">
        <w:rPr>
          <w:rFonts w:ascii="Times New Roman" w:hAnsi="Times New Roman"/>
          <w:bCs/>
          <w:sz w:val="28"/>
          <w:szCs w:val="28"/>
        </w:rPr>
        <w:t>Учение с увлечением).</w:t>
      </w:r>
    </w:p>
    <w:p w:rsidR="003E3FAB" w:rsidRPr="00DA5484" w:rsidRDefault="003E3FAB" w:rsidP="00DA5484">
      <w:pPr>
        <w:keepLine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E3FAB" w:rsidRPr="00DA5484" w:rsidRDefault="003E3FAB" w:rsidP="00DA5484">
      <w:pPr>
        <w:keepLine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E3FAB" w:rsidRPr="00DA5484" w:rsidRDefault="003E3FAB" w:rsidP="00DA5484">
      <w:pPr>
        <w:keepLine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E3FAB" w:rsidRDefault="003E3FAB" w:rsidP="00DA5484">
      <w:pPr>
        <w:keepLine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E3FAB" w:rsidRDefault="003E3FAB" w:rsidP="00DA5484">
      <w:pPr>
        <w:keepLine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E3FAB" w:rsidRDefault="003E3FAB" w:rsidP="00DA5484">
      <w:pPr>
        <w:keepLine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E3FAB" w:rsidRDefault="003E3FAB" w:rsidP="00DA5484">
      <w:pPr>
        <w:keepLine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E3FAB" w:rsidRDefault="003E3FAB" w:rsidP="00DA5484">
      <w:pPr>
        <w:keepLine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E3FAB" w:rsidRDefault="003E3FAB" w:rsidP="00DA5484">
      <w:pPr>
        <w:keepLine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E3FAB" w:rsidRDefault="003E3FAB" w:rsidP="00DA5484">
      <w:pPr>
        <w:keepLine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E3FAB" w:rsidRDefault="003E3FAB" w:rsidP="00DA5484">
      <w:pPr>
        <w:keepLine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E3FAB" w:rsidRDefault="003E3FAB" w:rsidP="00DA5484">
      <w:pPr>
        <w:keepLine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E3FAB" w:rsidRDefault="003E3FAB" w:rsidP="00DA5484">
      <w:pPr>
        <w:keepLine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E3FAB" w:rsidRDefault="003E3FAB" w:rsidP="00DA5484">
      <w:pPr>
        <w:keepLine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E3FAB" w:rsidRDefault="003E3FAB" w:rsidP="00DA5484">
      <w:pPr>
        <w:keepLine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E3FAB" w:rsidRDefault="003E3FAB" w:rsidP="00DA5484">
      <w:pPr>
        <w:keepLine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E3FAB" w:rsidRDefault="003E3FAB" w:rsidP="00DA5484">
      <w:pPr>
        <w:keepLine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E3FAB" w:rsidRDefault="003E3FAB" w:rsidP="00DA5484">
      <w:pPr>
        <w:keepLine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E3FAB" w:rsidRDefault="003E3FAB" w:rsidP="00DA5484">
      <w:pPr>
        <w:keepLine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E3FAB" w:rsidRPr="00D6388C" w:rsidRDefault="003E3FAB" w:rsidP="00512AAC">
      <w:pPr>
        <w:keepLines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E3FAB" w:rsidRPr="00D6388C" w:rsidRDefault="003E3FAB" w:rsidP="00DA5484">
      <w:pPr>
        <w:pStyle w:val="Style1"/>
        <w:widowControl/>
        <w:spacing w:before="230"/>
        <w:ind w:left="2846"/>
        <w:jc w:val="both"/>
        <w:rPr>
          <w:rStyle w:val="FontStyle11"/>
          <w:bCs/>
          <w:szCs w:val="22"/>
        </w:rPr>
      </w:pPr>
      <w:r w:rsidRPr="00D6388C">
        <w:rPr>
          <w:rStyle w:val="FontStyle11"/>
          <w:bCs/>
          <w:szCs w:val="22"/>
        </w:rPr>
        <w:t>Лист корректировки рабочей программы</w:t>
      </w:r>
    </w:p>
    <w:p w:rsidR="003E3FAB" w:rsidRPr="00DA5484" w:rsidRDefault="003E3FAB" w:rsidP="00DA5484">
      <w:pPr>
        <w:spacing w:after="528" w:line="1" w:lineRule="exact"/>
        <w:rPr>
          <w:rFonts w:ascii="Times New Roman" w:hAnsi="Times New Roman"/>
        </w:rPr>
      </w:pPr>
    </w:p>
    <w:tbl>
      <w:tblPr>
        <w:tblW w:w="9720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27"/>
        <w:gridCol w:w="1954"/>
        <w:gridCol w:w="855"/>
        <w:gridCol w:w="850"/>
        <w:gridCol w:w="845"/>
        <w:gridCol w:w="10"/>
        <w:gridCol w:w="979"/>
        <w:gridCol w:w="1640"/>
        <w:gridCol w:w="2160"/>
      </w:tblGrid>
      <w:tr w:rsidR="003E3FAB" w:rsidRPr="00DA5484" w:rsidTr="00DA5484">
        <w:tc>
          <w:tcPr>
            <w:tcW w:w="42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3FAB" w:rsidRPr="00DA5484" w:rsidRDefault="003E3FAB" w:rsidP="006D531A">
            <w:pPr>
              <w:pStyle w:val="Style3"/>
              <w:widowControl/>
              <w:ind w:firstLine="0"/>
              <w:rPr>
                <w:rStyle w:val="FontStyle12"/>
                <w:rFonts w:ascii="Times New Roman" w:hAnsi="Times New Roman"/>
                <w:bCs/>
                <w:iCs/>
                <w:sz w:val="22"/>
                <w:szCs w:val="22"/>
              </w:rPr>
            </w:pPr>
            <w:r w:rsidRPr="00DA5484">
              <w:rPr>
                <w:rStyle w:val="FontStyle12"/>
                <w:rFonts w:ascii="Times New Roman" w:hAnsi="Times New Roman"/>
                <w:bCs/>
                <w:iCs/>
                <w:sz w:val="22"/>
                <w:szCs w:val="22"/>
              </w:rPr>
              <w:t>№</w:t>
            </w:r>
          </w:p>
        </w:tc>
        <w:tc>
          <w:tcPr>
            <w:tcW w:w="1954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3FAB" w:rsidRPr="00DA5484" w:rsidRDefault="003E3FAB" w:rsidP="006D531A">
            <w:pPr>
              <w:pStyle w:val="Style4"/>
              <w:widowControl/>
              <w:spacing w:line="274" w:lineRule="exact"/>
              <w:ind w:firstLine="0"/>
              <w:rPr>
                <w:rStyle w:val="FontStyle14"/>
                <w:rFonts w:ascii="Times New Roman" w:hAnsi="Times New Roman"/>
                <w:sz w:val="22"/>
                <w:szCs w:val="22"/>
              </w:rPr>
            </w:pPr>
            <w:r w:rsidRPr="00DA5484">
              <w:rPr>
                <w:rStyle w:val="FontStyle14"/>
                <w:rFonts w:ascii="Times New Roman" w:hAnsi="Times New Roman"/>
                <w:sz w:val="22"/>
                <w:szCs w:val="22"/>
              </w:rPr>
              <w:t>Название раздела, темы, номер урока</w:t>
            </w:r>
          </w:p>
        </w:tc>
        <w:tc>
          <w:tcPr>
            <w:tcW w:w="170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3FAB" w:rsidRPr="00DA5484" w:rsidRDefault="003E3FAB" w:rsidP="006D531A">
            <w:pPr>
              <w:pStyle w:val="Style5"/>
              <w:widowControl/>
              <w:rPr>
                <w:rStyle w:val="FontStyle13"/>
                <w:rFonts w:ascii="Times New Roman" w:hAnsi="Times New Roman"/>
                <w:b w:val="0"/>
                <w:bCs/>
                <w:i w:val="0"/>
                <w:iCs/>
                <w:sz w:val="22"/>
                <w:szCs w:val="22"/>
              </w:rPr>
            </w:pPr>
            <w:r w:rsidRPr="00DA5484">
              <w:rPr>
                <w:rStyle w:val="FontStyle13"/>
                <w:rFonts w:ascii="Times New Roman" w:hAnsi="Times New Roman"/>
                <w:b w:val="0"/>
                <w:bCs/>
                <w:i w:val="0"/>
                <w:iCs/>
                <w:sz w:val="22"/>
                <w:szCs w:val="22"/>
              </w:rPr>
              <w:t>Количество часов</w:t>
            </w:r>
          </w:p>
        </w:tc>
        <w:tc>
          <w:tcPr>
            <w:tcW w:w="183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3FAB" w:rsidRPr="00DA5484" w:rsidRDefault="003E3FAB" w:rsidP="006D531A">
            <w:pPr>
              <w:pStyle w:val="Style4"/>
              <w:widowControl/>
              <w:spacing w:line="278" w:lineRule="exact"/>
              <w:ind w:left="226" w:firstLine="0"/>
              <w:rPr>
                <w:rStyle w:val="FontStyle14"/>
                <w:rFonts w:ascii="Times New Roman" w:hAnsi="Times New Roman"/>
                <w:sz w:val="22"/>
                <w:szCs w:val="22"/>
              </w:rPr>
            </w:pPr>
            <w:r w:rsidRPr="00DA5484">
              <w:rPr>
                <w:rStyle w:val="FontStyle14"/>
                <w:rFonts w:ascii="Times New Roman" w:hAnsi="Times New Roman"/>
                <w:sz w:val="22"/>
                <w:szCs w:val="22"/>
              </w:rPr>
              <w:t>Дата проведения</w:t>
            </w:r>
          </w:p>
        </w:tc>
        <w:tc>
          <w:tcPr>
            <w:tcW w:w="164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3FAB" w:rsidRPr="00DA5484" w:rsidRDefault="003E3FAB" w:rsidP="006D531A">
            <w:pPr>
              <w:pStyle w:val="Style4"/>
              <w:widowControl/>
              <w:spacing w:line="274" w:lineRule="exact"/>
              <w:ind w:firstLine="0"/>
              <w:rPr>
                <w:rStyle w:val="FontStyle14"/>
                <w:rFonts w:ascii="Times New Roman" w:hAnsi="Times New Roman"/>
                <w:sz w:val="22"/>
                <w:szCs w:val="22"/>
              </w:rPr>
            </w:pPr>
            <w:r w:rsidRPr="00DA5484">
              <w:rPr>
                <w:rStyle w:val="FontStyle14"/>
                <w:rFonts w:ascii="Times New Roman" w:hAnsi="Times New Roman"/>
                <w:sz w:val="22"/>
                <w:szCs w:val="22"/>
              </w:rPr>
              <w:t>Причина корректировки</w:t>
            </w:r>
          </w:p>
        </w:tc>
        <w:tc>
          <w:tcPr>
            <w:tcW w:w="216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3FAB" w:rsidRPr="00DA5484" w:rsidRDefault="003E3FAB" w:rsidP="006D531A">
            <w:pPr>
              <w:pStyle w:val="Style4"/>
              <w:widowControl/>
              <w:spacing w:line="274" w:lineRule="exact"/>
              <w:ind w:firstLine="0"/>
              <w:rPr>
                <w:rStyle w:val="FontStyle14"/>
                <w:rFonts w:ascii="Times New Roman" w:hAnsi="Times New Roman"/>
                <w:sz w:val="22"/>
                <w:szCs w:val="22"/>
              </w:rPr>
            </w:pPr>
            <w:r w:rsidRPr="00DA5484">
              <w:rPr>
                <w:rStyle w:val="FontStyle14"/>
                <w:rFonts w:ascii="Times New Roman" w:hAnsi="Times New Roman"/>
                <w:sz w:val="22"/>
                <w:szCs w:val="22"/>
              </w:rPr>
              <w:t>Корректирующие мероприятия Реквизиты документа, которым закреплено изменение</w:t>
            </w:r>
          </w:p>
        </w:tc>
      </w:tr>
      <w:tr w:rsidR="003E3FAB" w:rsidRPr="00DA5484" w:rsidTr="00DA5484">
        <w:tc>
          <w:tcPr>
            <w:tcW w:w="42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E3FAB" w:rsidRPr="00DA5484" w:rsidRDefault="003E3FAB" w:rsidP="006D531A">
            <w:pPr>
              <w:rPr>
                <w:rStyle w:val="FontStyle12"/>
                <w:rFonts w:ascii="Times New Roman" w:hAnsi="Times New Roman"/>
                <w:bCs/>
                <w:iCs/>
                <w:sz w:val="22"/>
              </w:rPr>
            </w:pPr>
          </w:p>
        </w:tc>
        <w:tc>
          <w:tcPr>
            <w:tcW w:w="195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E3FAB" w:rsidRPr="00DA5484" w:rsidRDefault="003E3FAB" w:rsidP="006D531A">
            <w:pPr>
              <w:rPr>
                <w:rStyle w:val="FontStyle14"/>
                <w:rFonts w:ascii="Times New Roman" w:hAnsi="Times New Roman"/>
                <w:sz w:val="22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E3FAB" w:rsidRPr="00DA5484" w:rsidRDefault="003E3FAB" w:rsidP="006D531A">
            <w:pPr>
              <w:pStyle w:val="Style4"/>
              <w:widowControl/>
              <w:spacing w:line="274" w:lineRule="exact"/>
              <w:ind w:firstLine="0"/>
              <w:rPr>
                <w:rStyle w:val="FontStyle14"/>
                <w:rFonts w:ascii="Times New Roman" w:hAnsi="Times New Roman"/>
                <w:sz w:val="22"/>
                <w:szCs w:val="22"/>
              </w:rPr>
            </w:pPr>
            <w:r w:rsidRPr="00DA5484">
              <w:rPr>
                <w:rStyle w:val="FontStyle14"/>
                <w:rFonts w:ascii="Times New Roman" w:hAnsi="Times New Roman"/>
                <w:sz w:val="22"/>
                <w:szCs w:val="22"/>
              </w:rPr>
              <w:t>по плану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3E3FAB" w:rsidRPr="00DA5484" w:rsidRDefault="003E3FAB" w:rsidP="006D531A">
            <w:pPr>
              <w:pStyle w:val="Style4"/>
              <w:widowControl/>
              <w:spacing w:line="240" w:lineRule="auto"/>
              <w:ind w:firstLine="0"/>
              <w:rPr>
                <w:rStyle w:val="FontStyle14"/>
                <w:rFonts w:ascii="Times New Roman" w:hAnsi="Times New Roman"/>
                <w:sz w:val="22"/>
                <w:szCs w:val="22"/>
              </w:rPr>
            </w:pPr>
            <w:r w:rsidRPr="00DA5484">
              <w:rPr>
                <w:rStyle w:val="FontStyle14"/>
                <w:rFonts w:ascii="Times New Roman" w:hAnsi="Times New Roman"/>
                <w:sz w:val="22"/>
                <w:szCs w:val="22"/>
              </w:rPr>
              <w:t>выдано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3E3FAB" w:rsidRPr="00DA5484" w:rsidRDefault="003E3FAB" w:rsidP="006D531A">
            <w:pPr>
              <w:pStyle w:val="Style4"/>
              <w:widowControl/>
              <w:spacing w:line="240" w:lineRule="auto"/>
              <w:ind w:firstLine="0"/>
              <w:rPr>
                <w:rStyle w:val="FontStyle14"/>
                <w:rFonts w:ascii="Times New Roman" w:hAnsi="Times New Roman"/>
                <w:sz w:val="22"/>
                <w:szCs w:val="22"/>
              </w:rPr>
            </w:pPr>
            <w:r w:rsidRPr="00DA5484">
              <w:rPr>
                <w:rStyle w:val="FontStyle14"/>
                <w:rFonts w:ascii="Times New Roman" w:hAnsi="Times New Roman"/>
                <w:sz w:val="22"/>
                <w:szCs w:val="22"/>
              </w:rPr>
              <w:t>по</w:t>
            </w:r>
          </w:p>
          <w:p w:rsidR="003E3FAB" w:rsidRPr="00DA5484" w:rsidRDefault="003E3FAB" w:rsidP="006D531A">
            <w:pPr>
              <w:pStyle w:val="Style4"/>
              <w:widowControl/>
              <w:spacing w:line="240" w:lineRule="auto"/>
              <w:ind w:firstLine="0"/>
              <w:rPr>
                <w:rStyle w:val="FontStyle14"/>
                <w:rFonts w:ascii="Times New Roman" w:hAnsi="Times New Roman"/>
                <w:sz w:val="22"/>
                <w:szCs w:val="22"/>
              </w:rPr>
            </w:pPr>
            <w:r w:rsidRPr="00DA5484">
              <w:rPr>
                <w:rStyle w:val="FontStyle14"/>
                <w:rFonts w:ascii="Times New Roman" w:hAnsi="Times New Roman"/>
                <w:sz w:val="22"/>
                <w:szCs w:val="22"/>
              </w:rPr>
              <w:t>плану</w:t>
            </w:r>
          </w:p>
        </w:tc>
        <w:tc>
          <w:tcPr>
            <w:tcW w:w="989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3E3FAB" w:rsidRPr="00DA5484" w:rsidRDefault="003E3FAB" w:rsidP="006D531A">
            <w:pPr>
              <w:pStyle w:val="Style4"/>
              <w:widowControl/>
              <w:spacing w:line="274" w:lineRule="exact"/>
              <w:ind w:firstLine="0"/>
              <w:rPr>
                <w:rStyle w:val="FontStyle14"/>
                <w:rFonts w:ascii="Times New Roman" w:hAnsi="Times New Roman"/>
                <w:sz w:val="22"/>
                <w:szCs w:val="22"/>
              </w:rPr>
            </w:pPr>
            <w:r w:rsidRPr="00DA5484">
              <w:rPr>
                <w:rStyle w:val="FontStyle14"/>
                <w:rFonts w:ascii="Times New Roman" w:hAnsi="Times New Roman"/>
                <w:sz w:val="22"/>
                <w:szCs w:val="22"/>
              </w:rPr>
              <w:t>по факту</w:t>
            </w:r>
          </w:p>
          <w:p w:rsidR="003E3FAB" w:rsidRPr="00DA5484" w:rsidRDefault="003E3FAB" w:rsidP="006D531A">
            <w:pPr>
              <w:pStyle w:val="Style4"/>
              <w:widowControl/>
              <w:spacing w:line="274" w:lineRule="exact"/>
              <w:ind w:firstLine="0"/>
              <w:rPr>
                <w:rStyle w:val="FontStyle14"/>
                <w:rFonts w:ascii="Times New Roman" w:hAnsi="Times New Roman"/>
                <w:sz w:val="22"/>
                <w:szCs w:val="22"/>
              </w:rPr>
            </w:pPr>
          </w:p>
          <w:p w:rsidR="003E3FAB" w:rsidRPr="00DA5484" w:rsidRDefault="003E3FAB" w:rsidP="006D531A">
            <w:pPr>
              <w:rPr>
                <w:rStyle w:val="FontStyle14"/>
                <w:rFonts w:ascii="Times New Roman" w:hAnsi="Times New Roman"/>
                <w:sz w:val="22"/>
              </w:rPr>
            </w:pPr>
          </w:p>
        </w:tc>
        <w:tc>
          <w:tcPr>
            <w:tcW w:w="164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E3FAB" w:rsidRPr="00DA5484" w:rsidRDefault="003E3FAB" w:rsidP="006D531A">
            <w:pPr>
              <w:rPr>
                <w:rStyle w:val="FontStyle14"/>
                <w:rFonts w:ascii="Times New Roman" w:hAnsi="Times New Roman"/>
                <w:sz w:val="22"/>
              </w:rPr>
            </w:pPr>
          </w:p>
        </w:tc>
        <w:tc>
          <w:tcPr>
            <w:tcW w:w="216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E3FAB" w:rsidRPr="00DA5484" w:rsidRDefault="003E3FAB" w:rsidP="006D531A">
            <w:pPr>
              <w:rPr>
                <w:rStyle w:val="FontStyle14"/>
                <w:rFonts w:ascii="Times New Roman" w:hAnsi="Times New Roman"/>
                <w:sz w:val="22"/>
              </w:rPr>
            </w:pPr>
          </w:p>
        </w:tc>
      </w:tr>
      <w:tr w:rsidR="003E3FAB" w:rsidRPr="00DA5484" w:rsidTr="00DA5484">
        <w:trPr>
          <w:trHeight w:val="3055"/>
        </w:trPr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3FAB" w:rsidRPr="00DA5484" w:rsidRDefault="003E3FAB" w:rsidP="006D531A">
            <w:pPr>
              <w:pStyle w:val="Style6"/>
              <w:widowControl/>
              <w:rPr>
                <w:sz w:val="22"/>
                <w:szCs w:val="22"/>
              </w:rPr>
            </w:pPr>
          </w:p>
        </w:tc>
        <w:tc>
          <w:tcPr>
            <w:tcW w:w="1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3FAB" w:rsidRPr="00DA5484" w:rsidRDefault="003E3FAB" w:rsidP="006D531A">
            <w:pPr>
              <w:pStyle w:val="Style6"/>
              <w:widowControl/>
              <w:rPr>
                <w:sz w:val="22"/>
                <w:szCs w:val="22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3FAB" w:rsidRPr="00DA5484" w:rsidRDefault="003E3FAB" w:rsidP="006D531A">
            <w:pPr>
              <w:pStyle w:val="Style6"/>
              <w:widowControl/>
              <w:rPr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3FAB" w:rsidRPr="00DA5484" w:rsidRDefault="003E3FAB" w:rsidP="006D531A">
            <w:pPr>
              <w:pStyle w:val="Style6"/>
              <w:widowControl/>
              <w:rPr>
                <w:sz w:val="22"/>
                <w:szCs w:val="22"/>
              </w:rPr>
            </w:pPr>
          </w:p>
        </w:tc>
        <w:tc>
          <w:tcPr>
            <w:tcW w:w="85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3FAB" w:rsidRPr="00DA5484" w:rsidRDefault="003E3FAB" w:rsidP="006D531A">
            <w:pPr>
              <w:pStyle w:val="Style6"/>
              <w:widowControl/>
              <w:rPr>
                <w:sz w:val="22"/>
                <w:szCs w:val="22"/>
              </w:rPr>
            </w:pP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3FAB" w:rsidRPr="00DA5484" w:rsidRDefault="003E3FAB" w:rsidP="006D531A">
            <w:pPr>
              <w:pStyle w:val="Style6"/>
              <w:widowControl/>
              <w:rPr>
                <w:sz w:val="22"/>
                <w:szCs w:val="22"/>
              </w:rPr>
            </w:pPr>
          </w:p>
        </w:tc>
        <w:tc>
          <w:tcPr>
            <w:tcW w:w="1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3FAB" w:rsidRPr="00DA5484" w:rsidRDefault="003E3FAB" w:rsidP="006D531A">
            <w:pPr>
              <w:pStyle w:val="Style6"/>
              <w:widowControl/>
              <w:rPr>
                <w:sz w:val="22"/>
                <w:szCs w:val="22"/>
              </w:rPr>
            </w:pP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3FAB" w:rsidRPr="00DA5484" w:rsidRDefault="003E3FAB" w:rsidP="006D531A">
            <w:pPr>
              <w:pStyle w:val="Style6"/>
              <w:widowControl/>
              <w:rPr>
                <w:sz w:val="22"/>
                <w:szCs w:val="22"/>
              </w:rPr>
            </w:pPr>
          </w:p>
        </w:tc>
      </w:tr>
      <w:tr w:rsidR="003E3FAB" w:rsidRPr="00DA5484" w:rsidTr="00DA5484">
        <w:trPr>
          <w:trHeight w:val="3395"/>
        </w:trPr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3FAB" w:rsidRPr="00DA5484" w:rsidRDefault="003E3FAB" w:rsidP="006D531A">
            <w:pPr>
              <w:pStyle w:val="Style6"/>
              <w:widowControl/>
              <w:rPr>
                <w:sz w:val="22"/>
                <w:szCs w:val="22"/>
              </w:rPr>
            </w:pPr>
          </w:p>
        </w:tc>
        <w:tc>
          <w:tcPr>
            <w:tcW w:w="1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3FAB" w:rsidRPr="00DA5484" w:rsidRDefault="003E3FAB" w:rsidP="006D531A">
            <w:pPr>
              <w:pStyle w:val="Style6"/>
              <w:widowControl/>
              <w:rPr>
                <w:sz w:val="22"/>
                <w:szCs w:val="22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3FAB" w:rsidRPr="00DA5484" w:rsidRDefault="003E3FAB" w:rsidP="006D531A">
            <w:pPr>
              <w:pStyle w:val="Style6"/>
              <w:widowControl/>
              <w:rPr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3FAB" w:rsidRPr="00DA5484" w:rsidRDefault="003E3FAB" w:rsidP="006D531A">
            <w:pPr>
              <w:pStyle w:val="Style6"/>
              <w:widowControl/>
              <w:rPr>
                <w:sz w:val="22"/>
                <w:szCs w:val="22"/>
              </w:rPr>
            </w:pPr>
          </w:p>
        </w:tc>
        <w:tc>
          <w:tcPr>
            <w:tcW w:w="85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3FAB" w:rsidRPr="00DA5484" w:rsidRDefault="003E3FAB" w:rsidP="006D531A">
            <w:pPr>
              <w:pStyle w:val="Style6"/>
              <w:widowControl/>
              <w:rPr>
                <w:sz w:val="22"/>
                <w:szCs w:val="22"/>
              </w:rPr>
            </w:pP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3FAB" w:rsidRPr="00DA5484" w:rsidRDefault="003E3FAB" w:rsidP="006D531A">
            <w:pPr>
              <w:pStyle w:val="Style6"/>
              <w:widowControl/>
              <w:rPr>
                <w:sz w:val="22"/>
                <w:szCs w:val="22"/>
              </w:rPr>
            </w:pPr>
          </w:p>
        </w:tc>
        <w:tc>
          <w:tcPr>
            <w:tcW w:w="1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3FAB" w:rsidRPr="00DA5484" w:rsidRDefault="003E3FAB" w:rsidP="006D531A">
            <w:pPr>
              <w:pStyle w:val="Style6"/>
              <w:widowControl/>
              <w:rPr>
                <w:sz w:val="22"/>
                <w:szCs w:val="22"/>
              </w:rPr>
            </w:pP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3FAB" w:rsidRPr="00DA5484" w:rsidRDefault="003E3FAB" w:rsidP="006D531A">
            <w:pPr>
              <w:pStyle w:val="Style6"/>
              <w:widowControl/>
              <w:rPr>
                <w:sz w:val="22"/>
                <w:szCs w:val="22"/>
              </w:rPr>
            </w:pPr>
          </w:p>
        </w:tc>
      </w:tr>
      <w:tr w:rsidR="003E3FAB" w:rsidRPr="00DA5484" w:rsidTr="00DA5484">
        <w:trPr>
          <w:trHeight w:val="4131"/>
        </w:trPr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3FAB" w:rsidRPr="00DA5484" w:rsidRDefault="003E3FAB" w:rsidP="006D531A">
            <w:pPr>
              <w:pStyle w:val="Style6"/>
              <w:widowControl/>
              <w:rPr>
                <w:sz w:val="22"/>
                <w:szCs w:val="22"/>
              </w:rPr>
            </w:pPr>
          </w:p>
        </w:tc>
        <w:tc>
          <w:tcPr>
            <w:tcW w:w="1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3FAB" w:rsidRPr="00DA5484" w:rsidRDefault="003E3FAB" w:rsidP="006D531A">
            <w:pPr>
              <w:pStyle w:val="Style6"/>
              <w:widowControl/>
              <w:rPr>
                <w:sz w:val="22"/>
                <w:szCs w:val="22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E3FAB" w:rsidRPr="00DA5484" w:rsidRDefault="003E3FAB" w:rsidP="006D531A">
            <w:pPr>
              <w:pStyle w:val="Style6"/>
              <w:widowControl/>
              <w:rPr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3E3FAB" w:rsidRPr="00DA5484" w:rsidRDefault="003E3FAB" w:rsidP="006D531A">
            <w:pPr>
              <w:pStyle w:val="Style6"/>
              <w:widowControl/>
              <w:rPr>
                <w:sz w:val="22"/>
                <w:szCs w:val="22"/>
              </w:rPr>
            </w:pPr>
          </w:p>
        </w:tc>
        <w:tc>
          <w:tcPr>
            <w:tcW w:w="855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3E3FAB" w:rsidRPr="00DA5484" w:rsidRDefault="003E3FAB" w:rsidP="006D531A">
            <w:pPr>
              <w:pStyle w:val="Style6"/>
              <w:widowControl/>
              <w:rPr>
                <w:sz w:val="22"/>
                <w:szCs w:val="22"/>
              </w:rPr>
            </w:pPr>
          </w:p>
        </w:tc>
        <w:tc>
          <w:tcPr>
            <w:tcW w:w="97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3E3FAB" w:rsidRPr="00DA5484" w:rsidRDefault="003E3FAB" w:rsidP="006D531A">
            <w:pPr>
              <w:pStyle w:val="Style6"/>
              <w:widowControl/>
              <w:rPr>
                <w:sz w:val="22"/>
                <w:szCs w:val="22"/>
              </w:rPr>
            </w:pPr>
          </w:p>
        </w:tc>
        <w:tc>
          <w:tcPr>
            <w:tcW w:w="1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3FAB" w:rsidRPr="00DA5484" w:rsidRDefault="003E3FAB" w:rsidP="006D531A">
            <w:pPr>
              <w:pStyle w:val="Style6"/>
              <w:widowControl/>
              <w:rPr>
                <w:sz w:val="22"/>
                <w:szCs w:val="22"/>
              </w:rPr>
            </w:pP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3FAB" w:rsidRPr="00DA5484" w:rsidRDefault="003E3FAB" w:rsidP="006D531A">
            <w:pPr>
              <w:pStyle w:val="Style6"/>
              <w:widowControl/>
              <w:rPr>
                <w:sz w:val="22"/>
                <w:szCs w:val="22"/>
              </w:rPr>
            </w:pPr>
          </w:p>
        </w:tc>
      </w:tr>
    </w:tbl>
    <w:p w:rsidR="003E3FAB" w:rsidRPr="00DA5484" w:rsidRDefault="003E3FAB" w:rsidP="00DA5484">
      <w:pPr>
        <w:keepLines/>
        <w:spacing w:after="0" w:line="240" w:lineRule="auto"/>
        <w:jc w:val="both"/>
        <w:rPr>
          <w:rFonts w:ascii="Times New Roman" w:hAnsi="Times New Roman"/>
        </w:rPr>
      </w:pPr>
    </w:p>
    <w:p w:rsidR="003E3FAB" w:rsidRPr="00DA5484" w:rsidRDefault="003E3FAB" w:rsidP="00DA5484">
      <w:pPr>
        <w:rPr>
          <w:rFonts w:ascii="Times New Roman" w:hAnsi="Times New Roman"/>
        </w:rPr>
      </w:pPr>
    </w:p>
    <w:sectPr w:rsidR="003E3FAB" w:rsidRPr="00DA5484" w:rsidSect="00462DA2">
      <w:footerReference w:type="default" r:id="rId8"/>
      <w:pgSz w:w="11906" w:h="16838"/>
      <w:pgMar w:top="1134" w:right="707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E3FAB" w:rsidRDefault="003E3FAB" w:rsidP="00462DA2">
      <w:pPr>
        <w:spacing w:after="0" w:line="240" w:lineRule="auto"/>
      </w:pPr>
      <w:r>
        <w:separator/>
      </w:r>
    </w:p>
  </w:endnote>
  <w:endnote w:type="continuationSeparator" w:id="0">
    <w:p w:rsidR="003E3FAB" w:rsidRDefault="003E3FAB" w:rsidP="00462D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Times New Roman ??????????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3FAB" w:rsidRDefault="003E3FAB">
    <w:pPr>
      <w:pStyle w:val="Footer"/>
      <w:jc w:val="center"/>
    </w:pPr>
    <w:fldSimple w:instr="PAGE   \* MERGEFORMAT">
      <w:r>
        <w:rPr>
          <w:noProof/>
        </w:rPr>
        <w:t>7</w:t>
      </w:r>
    </w:fldSimple>
  </w:p>
  <w:p w:rsidR="003E3FAB" w:rsidRDefault="003E3FAB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E3FAB" w:rsidRDefault="003E3FAB" w:rsidP="00462DA2">
      <w:pPr>
        <w:spacing w:after="0" w:line="240" w:lineRule="auto"/>
      </w:pPr>
      <w:r>
        <w:separator/>
      </w:r>
    </w:p>
  </w:footnote>
  <w:footnote w:type="continuationSeparator" w:id="0">
    <w:p w:rsidR="003E3FAB" w:rsidRDefault="003E3FAB" w:rsidP="00462D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.5pt;height:3pt;visibility:visible" o:bullet="t">
        <v:imagedata r:id="rId1" o:title=""/>
      </v:shape>
    </w:pict>
  </w:numPicBullet>
  <w:abstractNum w:abstractNumId="0">
    <w:nsid w:val="00794207"/>
    <w:multiLevelType w:val="multilevel"/>
    <w:tmpl w:val="B6F21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683FD0"/>
    <w:multiLevelType w:val="hybridMultilevel"/>
    <w:tmpl w:val="05FA86C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30B00CD9"/>
    <w:multiLevelType w:val="hybridMultilevel"/>
    <w:tmpl w:val="05FA86C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39094F79"/>
    <w:multiLevelType w:val="hybridMultilevel"/>
    <w:tmpl w:val="CCD480E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3D1C1C51"/>
    <w:multiLevelType w:val="hybridMultilevel"/>
    <w:tmpl w:val="1D9EBEBA"/>
    <w:lvl w:ilvl="0" w:tplc="61265A8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9B005D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A1880A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106B44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24EE99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BF013E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BAA437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A5AB21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754FFE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4D3B2281"/>
    <w:multiLevelType w:val="hybridMultilevel"/>
    <w:tmpl w:val="05FA86C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578E27B0"/>
    <w:multiLevelType w:val="hybridMultilevel"/>
    <w:tmpl w:val="05FA86C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5D334223"/>
    <w:multiLevelType w:val="multilevel"/>
    <w:tmpl w:val="15664E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E6B5672"/>
    <w:multiLevelType w:val="hybridMultilevel"/>
    <w:tmpl w:val="FC7EFA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0"/>
  </w:num>
  <w:num w:numId="4">
    <w:abstractNumId w:val="2"/>
  </w:num>
  <w:num w:numId="5">
    <w:abstractNumId w:val="5"/>
  </w:num>
  <w:num w:numId="6">
    <w:abstractNumId w:val="1"/>
  </w:num>
  <w:num w:numId="7">
    <w:abstractNumId w:val="6"/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72C02"/>
    <w:rsid w:val="00003467"/>
    <w:rsid w:val="00052372"/>
    <w:rsid w:val="000A4C2F"/>
    <w:rsid w:val="000D3998"/>
    <w:rsid w:val="00227100"/>
    <w:rsid w:val="003805B3"/>
    <w:rsid w:val="003E3FAB"/>
    <w:rsid w:val="004426DD"/>
    <w:rsid w:val="00455A6D"/>
    <w:rsid w:val="00462DA2"/>
    <w:rsid w:val="00474595"/>
    <w:rsid w:val="00512AAC"/>
    <w:rsid w:val="00564075"/>
    <w:rsid w:val="005668D3"/>
    <w:rsid w:val="005C5ECF"/>
    <w:rsid w:val="005E0753"/>
    <w:rsid w:val="006723BB"/>
    <w:rsid w:val="00672C02"/>
    <w:rsid w:val="006D531A"/>
    <w:rsid w:val="00745754"/>
    <w:rsid w:val="007528EC"/>
    <w:rsid w:val="00770A12"/>
    <w:rsid w:val="007E0921"/>
    <w:rsid w:val="00807516"/>
    <w:rsid w:val="00901FE2"/>
    <w:rsid w:val="00917113"/>
    <w:rsid w:val="00963622"/>
    <w:rsid w:val="009919CB"/>
    <w:rsid w:val="009978EF"/>
    <w:rsid w:val="00A224DE"/>
    <w:rsid w:val="00A67385"/>
    <w:rsid w:val="00AF2FE6"/>
    <w:rsid w:val="00B32118"/>
    <w:rsid w:val="00B82E52"/>
    <w:rsid w:val="00BE3B16"/>
    <w:rsid w:val="00BE646C"/>
    <w:rsid w:val="00C0152F"/>
    <w:rsid w:val="00C168F1"/>
    <w:rsid w:val="00C33C08"/>
    <w:rsid w:val="00C70208"/>
    <w:rsid w:val="00CB6D4C"/>
    <w:rsid w:val="00CC5348"/>
    <w:rsid w:val="00CE0871"/>
    <w:rsid w:val="00D32645"/>
    <w:rsid w:val="00D6388C"/>
    <w:rsid w:val="00DA5484"/>
    <w:rsid w:val="00ED005A"/>
    <w:rsid w:val="00FB53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78EF"/>
    <w:pPr>
      <w:spacing w:after="200" w:line="276" w:lineRule="auto"/>
    </w:pPr>
    <w:rPr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C0152F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462DA2"/>
    <w:pPr>
      <w:keepNext/>
      <w:keepLines/>
      <w:spacing w:before="200" w:after="0" w:line="259" w:lineRule="auto"/>
      <w:outlineLvl w:val="1"/>
    </w:pPr>
    <w:rPr>
      <w:rFonts w:ascii="Cambria" w:eastAsia="Times New Roman" w:hAnsi="Cambria"/>
      <w:b/>
      <w:bCs/>
      <w:color w:val="4F81BD"/>
      <w:sz w:val="26"/>
      <w:szCs w:val="26"/>
      <w:lang w:eastAsia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C0152F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462DA2"/>
    <w:rPr>
      <w:rFonts w:ascii="Cambria" w:hAnsi="Cambria" w:cs="Times New Roman"/>
      <w:b/>
      <w:bCs/>
      <w:color w:val="4F81BD"/>
      <w:sz w:val="26"/>
      <w:szCs w:val="26"/>
      <w:lang w:eastAsia="ru-RU"/>
    </w:rPr>
  </w:style>
  <w:style w:type="paragraph" w:styleId="Header">
    <w:name w:val="header"/>
    <w:basedOn w:val="Normal"/>
    <w:link w:val="HeaderChar"/>
    <w:uiPriority w:val="99"/>
    <w:rsid w:val="00462D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462DA2"/>
    <w:rPr>
      <w:rFonts w:cs="Times New Roman"/>
    </w:rPr>
  </w:style>
  <w:style w:type="paragraph" w:styleId="Footer">
    <w:name w:val="footer"/>
    <w:basedOn w:val="Normal"/>
    <w:link w:val="FooterChar"/>
    <w:uiPriority w:val="99"/>
    <w:rsid w:val="00462D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462DA2"/>
    <w:rPr>
      <w:rFonts w:cs="Times New Roman"/>
    </w:rPr>
  </w:style>
  <w:style w:type="character" w:styleId="Emphasis">
    <w:name w:val="Emphasis"/>
    <w:basedOn w:val="DefaultParagraphFont"/>
    <w:uiPriority w:val="99"/>
    <w:qFormat/>
    <w:rsid w:val="005C5ECF"/>
    <w:rPr>
      <w:rFonts w:cs="Times New Roman"/>
      <w:i/>
      <w:iCs/>
    </w:rPr>
  </w:style>
  <w:style w:type="paragraph" w:styleId="BalloonText">
    <w:name w:val="Balloon Text"/>
    <w:basedOn w:val="Normal"/>
    <w:link w:val="BalloonTextChar"/>
    <w:uiPriority w:val="99"/>
    <w:semiHidden/>
    <w:rsid w:val="00C015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0152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0A4C2F"/>
    <w:pPr>
      <w:ind w:left="720"/>
      <w:contextualSpacing/>
    </w:pPr>
  </w:style>
  <w:style w:type="table" w:styleId="TableGrid">
    <w:name w:val="Table Grid"/>
    <w:basedOn w:val="TableNormal"/>
    <w:uiPriority w:val="99"/>
    <w:rsid w:val="00CC5348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BodyTextChar1"/>
    <w:uiPriority w:val="99"/>
    <w:rsid w:val="00CE0871"/>
    <w:pPr>
      <w:spacing w:after="120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AE1887"/>
    <w:rPr>
      <w:lang w:eastAsia="en-US"/>
    </w:rPr>
  </w:style>
  <w:style w:type="character" w:customStyle="1" w:styleId="BodyTextChar1">
    <w:name w:val="Body Text Char1"/>
    <w:link w:val="BodyText"/>
    <w:uiPriority w:val="99"/>
    <w:semiHidden/>
    <w:locked/>
    <w:rsid w:val="00CE0871"/>
    <w:rPr>
      <w:sz w:val="24"/>
      <w:lang w:val="ru-RU" w:eastAsia="ru-RU"/>
    </w:rPr>
  </w:style>
  <w:style w:type="character" w:customStyle="1" w:styleId="FontStyle14">
    <w:name w:val="Font Style14"/>
    <w:uiPriority w:val="99"/>
    <w:rsid w:val="00DA5484"/>
    <w:rPr>
      <w:rFonts w:ascii="Georgia" w:hAnsi="Georgia"/>
      <w:sz w:val="14"/>
    </w:rPr>
  </w:style>
  <w:style w:type="character" w:customStyle="1" w:styleId="FontStyle12">
    <w:name w:val="Font Style12"/>
    <w:uiPriority w:val="99"/>
    <w:rsid w:val="00DA5484"/>
    <w:rPr>
      <w:rFonts w:ascii="Book Antiqua" w:hAnsi="Book Antiqua"/>
      <w:b/>
      <w:i/>
      <w:sz w:val="14"/>
    </w:rPr>
  </w:style>
  <w:style w:type="paragraph" w:customStyle="1" w:styleId="Style4">
    <w:name w:val="Style4"/>
    <w:basedOn w:val="Normal"/>
    <w:uiPriority w:val="99"/>
    <w:rsid w:val="00DA5484"/>
    <w:pPr>
      <w:widowControl w:val="0"/>
      <w:autoSpaceDE w:val="0"/>
      <w:autoSpaceDN w:val="0"/>
      <w:adjustRightInd w:val="0"/>
      <w:spacing w:after="0" w:line="235" w:lineRule="exact"/>
      <w:ind w:firstLine="293"/>
      <w:jc w:val="both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13">
    <w:name w:val="Font Style13"/>
    <w:uiPriority w:val="99"/>
    <w:rsid w:val="00DA5484"/>
    <w:rPr>
      <w:rFonts w:ascii="Georgia" w:hAnsi="Georgia"/>
      <w:b/>
      <w:i/>
      <w:sz w:val="18"/>
    </w:rPr>
  </w:style>
  <w:style w:type="paragraph" w:customStyle="1" w:styleId="Style3">
    <w:name w:val="Style3"/>
    <w:basedOn w:val="Normal"/>
    <w:uiPriority w:val="99"/>
    <w:rsid w:val="00DA5484"/>
    <w:pPr>
      <w:widowControl w:val="0"/>
      <w:autoSpaceDE w:val="0"/>
      <w:autoSpaceDN w:val="0"/>
      <w:adjustRightInd w:val="0"/>
      <w:spacing w:after="0" w:line="235" w:lineRule="exact"/>
      <w:ind w:firstLine="283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Style1">
    <w:name w:val="Style1"/>
    <w:basedOn w:val="Normal"/>
    <w:uiPriority w:val="99"/>
    <w:rsid w:val="00DA548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5">
    <w:name w:val="Style5"/>
    <w:basedOn w:val="Normal"/>
    <w:uiPriority w:val="99"/>
    <w:rsid w:val="00DA5484"/>
    <w:pPr>
      <w:widowControl w:val="0"/>
      <w:autoSpaceDE w:val="0"/>
      <w:autoSpaceDN w:val="0"/>
      <w:adjustRightInd w:val="0"/>
      <w:spacing w:after="0" w:line="250" w:lineRule="exac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6">
    <w:name w:val="Style6"/>
    <w:basedOn w:val="Normal"/>
    <w:uiPriority w:val="99"/>
    <w:rsid w:val="00DA548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DA5484"/>
    <w:rPr>
      <w:rFonts w:ascii="Times New Roman" w:hAnsi="Times New Roman"/>
      <w:b/>
      <w:sz w:val="22"/>
    </w:rPr>
  </w:style>
  <w:style w:type="character" w:customStyle="1" w:styleId="12">
    <w:name w:val="Заголовок №1 (2)"/>
    <w:uiPriority w:val="99"/>
    <w:rsid w:val="00DA5484"/>
    <w:rPr>
      <w:b/>
      <w:sz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2648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648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299</TotalTime>
  <Pages>7</Pages>
  <Words>1761</Words>
  <Characters>10040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Liliy</dc:creator>
  <cp:keywords/>
  <dc:description/>
  <cp:lastModifiedBy>mvideo</cp:lastModifiedBy>
  <cp:revision>8</cp:revision>
  <dcterms:created xsi:type="dcterms:W3CDTF">2022-06-11T13:55:00Z</dcterms:created>
  <dcterms:modified xsi:type="dcterms:W3CDTF">2022-09-09T13:36:00Z</dcterms:modified>
</cp:coreProperties>
</file>